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EE6" w:rsidRDefault="004F7EE6" w:rsidP="004F7EE6">
      <w:pPr>
        <w:tabs>
          <w:tab w:val="left" w:pos="142"/>
          <w:tab w:val="left" w:pos="5040"/>
          <w:tab w:val="left" w:pos="5760"/>
        </w:tabs>
        <w:ind w:left="3261"/>
        <w:jc w:val="center"/>
        <w:rPr>
          <w:b/>
        </w:rPr>
      </w:pPr>
    </w:p>
    <w:p w:rsidR="004F7EE6" w:rsidRDefault="004F7EE6" w:rsidP="004F7EE6">
      <w:pPr>
        <w:tabs>
          <w:tab w:val="left" w:pos="142"/>
          <w:tab w:val="left" w:pos="5040"/>
          <w:tab w:val="left" w:pos="5760"/>
        </w:tabs>
        <w:ind w:left="3261"/>
        <w:jc w:val="center"/>
        <w:rPr>
          <w:b/>
        </w:rPr>
      </w:pPr>
    </w:p>
    <w:p w:rsidR="004F7EE6" w:rsidRPr="00AF460B" w:rsidRDefault="004F7EE6" w:rsidP="004F7EE6">
      <w:pPr>
        <w:tabs>
          <w:tab w:val="left" w:pos="142"/>
          <w:tab w:val="left" w:pos="5040"/>
          <w:tab w:val="left" w:pos="5760"/>
        </w:tabs>
        <w:ind w:left="3261"/>
        <w:jc w:val="center"/>
        <w:rPr>
          <w:b/>
        </w:rPr>
      </w:pPr>
      <w:r w:rsidRPr="00AF460B">
        <w:rPr>
          <w:b/>
        </w:rPr>
        <w:t>ICON 2015</w:t>
      </w:r>
    </w:p>
    <w:p w:rsidR="004F7EE6" w:rsidRPr="006814EF" w:rsidRDefault="004F7EE6" w:rsidP="004F7EE6">
      <w:pPr>
        <w:tabs>
          <w:tab w:val="left" w:pos="142"/>
          <w:tab w:val="left" w:pos="5040"/>
          <w:tab w:val="left" w:pos="5760"/>
        </w:tabs>
        <w:ind w:left="3261"/>
        <w:jc w:val="center"/>
        <w:rPr>
          <w:b/>
        </w:rPr>
      </w:pPr>
      <w:r w:rsidRPr="006814EF">
        <w:rPr>
          <w:b/>
        </w:rPr>
        <w:t>IMACGP International Conference of</w:t>
      </w:r>
      <w:r>
        <w:rPr>
          <w:b/>
        </w:rPr>
        <w:t xml:space="preserve"> </w:t>
      </w:r>
      <w:r w:rsidRPr="006814EF">
        <w:rPr>
          <w:b/>
        </w:rPr>
        <w:t>Family Medicine</w:t>
      </w:r>
    </w:p>
    <w:p w:rsidR="004F7EE6" w:rsidRPr="006814EF" w:rsidRDefault="004F7EE6" w:rsidP="004F7EE6">
      <w:pPr>
        <w:tabs>
          <w:tab w:val="left" w:pos="142"/>
          <w:tab w:val="left" w:pos="5040"/>
          <w:tab w:val="left" w:pos="5760"/>
        </w:tabs>
        <w:ind w:left="3261"/>
        <w:jc w:val="center"/>
        <w:rPr>
          <w:b/>
        </w:rPr>
      </w:pPr>
      <w:r w:rsidRPr="006814EF">
        <w:rPr>
          <w:b/>
        </w:rPr>
        <w:t>Organized by</w:t>
      </w:r>
      <w:r>
        <w:rPr>
          <w:b/>
        </w:rPr>
        <w:t xml:space="preserve">: </w:t>
      </w:r>
      <w:r w:rsidRPr="006814EF">
        <w:rPr>
          <w:b/>
        </w:rPr>
        <w:t>Indian Medical Association Headquarters</w:t>
      </w:r>
      <w:r>
        <w:rPr>
          <w:b/>
        </w:rPr>
        <w:t xml:space="preserve">, </w:t>
      </w:r>
      <w:r w:rsidRPr="006814EF">
        <w:rPr>
          <w:b/>
        </w:rPr>
        <w:t>New Delhi</w:t>
      </w:r>
    </w:p>
    <w:p w:rsidR="004F7EE6" w:rsidRDefault="004F7EE6" w:rsidP="004F7EE6">
      <w:pPr>
        <w:tabs>
          <w:tab w:val="left" w:pos="142"/>
          <w:tab w:val="left" w:pos="5040"/>
          <w:tab w:val="left" w:pos="5760"/>
        </w:tabs>
        <w:ind w:left="3261"/>
        <w:jc w:val="both"/>
      </w:pPr>
    </w:p>
    <w:p w:rsidR="004F7EE6" w:rsidRDefault="004F7EE6" w:rsidP="004F7EE6">
      <w:pPr>
        <w:tabs>
          <w:tab w:val="left" w:pos="142"/>
          <w:tab w:val="left" w:pos="5040"/>
          <w:tab w:val="left" w:pos="5760"/>
        </w:tabs>
        <w:ind w:left="3261"/>
        <w:jc w:val="both"/>
      </w:pPr>
    </w:p>
    <w:p w:rsidR="004F7EE6" w:rsidRDefault="004F7EE6" w:rsidP="004F7EE6">
      <w:pPr>
        <w:tabs>
          <w:tab w:val="left" w:pos="142"/>
          <w:tab w:val="left" w:pos="5040"/>
          <w:tab w:val="left" w:pos="5760"/>
        </w:tabs>
        <w:ind w:left="3261"/>
        <w:jc w:val="both"/>
      </w:pPr>
      <w:proofErr w:type="gramStart"/>
      <w:r>
        <w:t>IMA(</w:t>
      </w:r>
      <w:proofErr w:type="gramEnd"/>
      <w:r>
        <w:t>HQs.)/ICON-2015/June 15, 2015</w:t>
      </w:r>
    </w:p>
    <w:p w:rsidR="004F7EE6" w:rsidRDefault="004F7EE6" w:rsidP="004F7EE6">
      <w:pPr>
        <w:tabs>
          <w:tab w:val="left" w:pos="142"/>
          <w:tab w:val="left" w:pos="5040"/>
          <w:tab w:val="left" w:pos="5760"/>
        </w:tabs>
        <w:ind w:left="3261"/>
        <w:jc w:val="both"/>
      </w:pPr>
    </w:p>
    <w:p w:rsidR="004F7EE6" w:rsidRPr="00B2244F" w:rsidRDefault="004F7EE6" w:rsidP="004F7EE6">
      <w:pPr>
        <w:tabs>
          <w:tab w:val="left" w:pos="142"/>
        </w:tabs>
        <w:ind w:left="3261"/>
        <w:jc w:val="both"/>
      </w:pPr>
      <w:r w:rsidRPr="00B2244F">
        <w:t xml:space="preserve">Dear friend, </w:t>
      </w:r>
    </w:p>
    <w:p w:rsidR="004F7EE6" w:rsidRDefault="004F7EE6" w:rsidP="004F7EE6">
      <w:pPr>
        <w:tabs>
          <w:tab w:val="left" w:pos="142"/>
        </w:tabs>
        <w:ind w:left="3261"/>
        <w:jc w:val="both"/>
      </w:pPr>
    </w:p>
    <w:p w:rsidR="004F7EE6" w:rsidRDefault="004F7EE6" w:rsidP="004F7EE6">
      <w:pPr>
        <w:tabs>
          <w:tab w:val="left" w:pos="142"/>
        </w:tabs>
        <w:ind w:left="3261"/>
        <w:jc w:val="both"/>
      </w:pPr>
      <w:r w:rsidRPr="00B2244F">
        <w:t>IMA Headquarter is organizing ICON 2015, an international conference of family physicians at Hotel Country Inn, Sahibabad, UP on 25</w:t>
      </w:r>
      <w:r w:rsidRPr="00B2244F">
        <w:rPr>
          <w:vertAlign w:val="superscript"/>
        </w:rPr>
        <w:t>th</w:t>
      </w:r>
      <w:r w:rsidRPr="00B2244F">
        <w:t xml:space="preserve"> &amp; 26</w:t>
      </w:r>
      <w:r w:rsidRPr="00B2244F">
        <w:rPr>
          <w:vertAlign w:val="superscript"/>
        </w:rPr>
        <w:t>th</w:t>
      </w:r>
      <w:r w:rsidRPr="00B2244F">
        <w:t xml:space="preserve"> July, 2015. </w:t>
      </w:r>
    </w:p>
    <w:p w:rsidR="004F7EE6" w:rsidRPr="00B2244F" w:rsidRDefault="004F7EE6" w:rsidP="004F7EE6">
      <w:pPr>
        <w:tabs>
          <w:tab w:val="left" w:pos="142"/>
        </w:tabs>
        <w:ind w:left="3261"/>
        <w:jc w:val="both"/>
      </w:pPr>
    </w:p>
    <w:p w:rsidR="004F7EE6" w:rsidRPr="00B2244F" w:rsidRDefault="004F7EE6" w:rsidP="004F7EE6">
      <w:pPr>
        <w:tabs>
          <w:tab w:val="left" w:pos="142"/>
        </w:tabs>
        <w:ind w:left="3261"/>
        <w:jc w:val="both"/>
      </w:pPr>
      <w:r w:rsidRPr="00B2244F">
        <w:t xml:space="preserve">You will appreciate that the concept of family medicine in India is dying very fast but still family physicians </w:t>
      </w:r>
      <w:r>
        <w:t>are the</w:t>
      </w:r>
      <w:r w:rsidRPr="00B2244F">
        <w:t xml:space="preserve"> back bone of the health structure of India.</w:t>
      </w:r>
    </w:p>
    <w:p w:rsidR="004F7EE6" w:rsidRDefault="004F7EE6" w:rsidP="004F7EE6">
      <w:pPr>
        <w:tabs>
          <w:tab w:val="left" w:pos="142"/>
        </w:tabs>
        <w:ind w:left="3261"/>
        <w:jc w:val="both"/>
      </w:pPr>
    </w:p>
    <w:p w:rsidR="004F7EE6" w:rsidRPr="00B2244F" w:rsidRDefault="004F7EE6" w:rsidP="004F7EE6">
      <w:pPr>
        <w:tabs>
          <w:tab w:val="left" w:pos="142"/>
        </w:tabs>
        <w:ind w:left="3261"/>
        <w:jc w:val="both"/>
      </w:pPr>
      <w:r w:rsidRPr="00B2244F">
        <w:t xml:space="preserve">This conference will give </w:t>
      </w:r>
      <w:r>
        <w:t>us a unique opportunity to fulfill</w:t>
      </w:r>
      <w:r w:rsidRPr="00B2244F">
        <w:t xml:space="preserve"> our academic appetite and to improve the working of family physicians. Besides the topic of academic interest this conference will focus on topics like ethical practice, enhancing your income in a</w:t>
      </w:r>
      <w:r>
        <w:t>n</w:t>
      </w:r>
      <w:r w:rsidRPr="00B2244F">
        <w:t xml:space="preserve"> ethical way, incorporation of family practice in health insurance and to use </w:t>
      </w:r>
      <w:r>
        <w:t>P</w:t>
      </w:r>
      <w:r w:rsidRPr="00B2244F">
        <w:t xml:space="preserve">harma industries for better learning in a permissible way. </w:t>
      </w:r>
    </w:p>
    <w:p w:rsidR="004F7EE6" w:rsidRDefault="004F7EE6" w:rsidP="004F7EE6">
      <w:pPr>
        <w:tabs>
          <w:tab w:val="left" w:pos="142"/>
        </w:tabs>
        <w:ind w:left="3261"/>
        <w:jc w:val="both"/>
      </w:pPr>
    </w:p>
    <w:p w:rsidR="004F7EE6" w:rsidRPr="00B2244F" w:rsidRDefault="004F7EE6" w:rsidP="004F7EE6">
      <w:pPr>
        <w:tabs>
          <w:tab w:val="left" w:pos="142"/>
        </w:tabs>
        <w:ind w:left="3261"/>
        <w:jc w:val="both"/>
      </w:pPr>
      <w:r w:rsidRPr="00B2244F">
        <w:t xml:space="preserve">Kindly find the enclosed brochure of ICON 2015 and register yourself </w:t>
      </w:r>
      <w:proofErr w:type="spellStart"/>
      <w:r w:rsidRPr="00B2244F">
        <w:t>alongwith</w:t>
      </w:r>
      <w:proofErr w:type="spellEnd"/>
      <w:r w:rsidRPr="00B2244F">
        <w:t xml:space="preserve"> your friends as early as possible. </w:t>
      </w:r>
    </w:p>
    <w:p w:rsidR="004F7EE6" w:rsidRDefault="004F7EE6" w:rsidP="004F7EE6">
      <w:pPr>
        <w:tabs>
          <w:tab w:val="left" w:pos="142"/>
        </w:tabs>
        <w:ind w:left="3261"/>
        <w:jc w:val="both"/>
      </w:pPr>
    </w:p>
    <w:p w:rsidR="004F7EE6" w:rsidRPr="00B2244F" w:rsidRDefault="004F7EE6" w:rsidP="004F7EE6">
      <w:pPr>
        <w:tabs>
          <w:tab w:val="left" w:pos="142"/>
        </w:tabs>
        <w:ind w:left="3261"/>
        <w:jc w:val="both"/>
      </w:pPr>
      <w:r w:rsidRPr="00B2244F">
        <w:t>Thanking you and with kind regards,</w:t>
      </w:r>
    </w:p>
    <w:p w:rsidR="004F7EE6" w:rsidRPr="00B2244F" w:rsidRDefault="004F7EE6" w:rsidP="004F7EE6">
      <w:pPr>
        <w:tabs>
          <w:tab w:val="left" w:pos="142"/>
        </w:tabs>
        <w:ind w:left="3261"/>
        <w:jc w:val="both"/>
      </w:pPr>
      <w:r w:rsidRPr="00B2244F">
        <w:t>Yours sincerely,</w:t>
      </w:r>
    </w:p>
    <w:p w:rsidR="004F7EE6" w:rsidRDefault="004F7EE6" w:rsidP="004F7EE6">
      <w:pPr>
        <w:tabs>
          <w:tab w:val="left" w:pos="142"/>
        </w:tabs>
        <w:ind w:left="3261"/>
        <w:jc w:val="both"/>
      </w:pPr>
    </w:p>
    <w:p w:rsidR="004F7EE6" w:rsidRPr="00B2244F" w:rsidRDefault="004F7EE6" w:rsidP="004F7EE6">
      <w:pPr>
        <w:tabs>
          <w:tab w:val="left" w:pos="142"/>
        </w:tabs>
        <w:ind w:left="3261"/>
        <w:jc w:val="both"/>
      </w:pPr>
    </w:p>
    <w:p w:rsidR="004F7EE6" w:rsidRPr="00B2244F" w:rsidRDefault="004F7EE6" w:rsidP="004F7EE6">
      <w:pPr>
        <w:tabs>
          <w:tab w:val="left" w:pos="142"/>
        </w:tabs>
        <w:ind w:left="3261"/>
        <w:jc w:val="both"/>
      </w:pPr>
      <w:r w:rsidRPr="00B2244F">
        <w:t>(</w:t>
      </w:r>
      <w:r>
        <w:t>Dr</w:t>
      </w:r>
      <w:r w:rsidRPr="00B2244F">
        <w:t xml:space="preserve"> B</w:t>
      </w:r>
      <w:r>
        <w:t xml:space="preserve"> </w:t>
      </w:r>
      <w:proofErr w:type="spellStart"/>
      <w:r w:rsidRPr="00B2244F">
        <w:t>BWadhwa</w:t>
      </w:r>
      <w:proofErr w:type="spellEnd"/>
      <w:r w:rsidRPr="00B2244F">
        <w:t>)</w:t>
      </w:r>
      <w:r w:rsidRPr="00B2244F">
        <w:tab/>
      </w:r>
      <w:r w:rsidRPr="00B2244F">
        <w:tab/>
      </w:r>
      <w:r w:rsidRPr="00B2244F">
        <w:tab/>
      </w:r>
      <w:r w:rsidRPr="00B2244F">
        <w:tab/>
      </w:r>
      <w:r>
        <w:tab/>
      </w:r>
      <w:r w:rsidRPr="00B2244F">
        <w:t>(</w:t>
      </w:r>
      <w:r>
        <w:t>Dr</w:t>
      </w:r>
      <w:r w:rsidRPr="00B2244F">
        <w:t xml:space="preserve"> </w:t>
      </w:r>
      <w:proofErr w:type="spellStart"/>
      <w:proofErr w:type="gramStart"/>
      <w:r w:rsidRPr="00B2244F">
        <w:t>V.K.Monga</w:t>
      </w:r>
      <w:proofErr w:type="spellEnd"/>
      <w:r w:rsidRPr="00B2244F">
        <w:t xml:space="preserve"> )</w:t>
      </w:r>
      <w:proofErr w:type="gramEnd"/>
    </w:p>
    <w:p w:rsidR="004F7EE6" w:rsidRPr="00B2244F" w:rsidRDefault="004F7EE6" w:rsidP="004F7EE6">
      <w:pPr>
        <w:tabs>
          <w:tab w:val="left" w:pos="142"/>
        </w:tabs>
        <w:ind w:left="3261"/>
        <w:jc w:val="both"/>
      </w:pPr>
      <w:proofErr w:type="spellStart"/>
      <w:r w:rsidRPr="00B2244F">
        <w:t>Organising</w:t>
      </w:r>
      <w:proofErr w:type="spellEnd"/>
      <w:r w:rsidRPr="00B2244F">
        <w:t xml:space="preserve"> Secretary</w:t>
      </w:r>
      <w:r w:rsidRPr="00B2244F">
        <w:tab/>
      </w:r>
      <w:r w:rsidRPr="00B2244F">
        <w:tab/>
      </w:r>
      <w:r w:rsidRPr="00B2244F">
        <w:tab/>
      </w:r>
      <w:r w:rsidRPr="00B2244F">
        <w:tab/>
      </w:r>
      <w:proofErr w:type="spellStart"/>
      <w:r w:rsidRPr="00B2244F">
        <w:t>Organising</w:t>
      </w:r>
      <w:proofErr w:type="spellEnd"/>
      <w:r w:rsidRPr="00B2244F">
        <w:t xml:space="preserve"> Chairman</w:t>
      </w:r>
    </w:p>
    <w:p w:rsidR="004F7EE6" w:rsidRPr="004F7405" w:rsidRDefault="004F7EE6" w:rsidP="004F7EE6">
      <w:pPr>
        <w:tabs>
          <w:tab w:val="left" w:pos="142"/>
        </w:tabs>
        <w:ind w:left="3261"/>
        <w:jc w:val="both"/>
      </w:pPr>
      <w:r w:rsidRPr="00B2244F">
        <w:t>ICON 2015</w:t>
      </w:r>
      <w:r w:rsidRPr="00B2244F">
        <w:tab/>
      </w:r>
      <w:r w:rsidRPr="00B2244F">
        <w:tab/>
      </w:r>
      <w:r w:rsidRPr="00B2244F">
        <w:tab/>
      </w:r>
      <w:r w:rsidRPr="00B2244F">
        <w:tab/>
      </w:r>
      <w:r w:rsidRPr="00B2244F">
        <w:tab/>
        <w:t>ICON 2015</w:t>
      </w:r>
    </w:p>
    <w:p w:rsidR="00C875DA" w:rsidRDefault="00C875DA" w:rsidP="004F7EE6">
      <w:pPr>
        <w:spacing w:before="120"/>
        <w:ind w:left="3261" w:right="65"/>
      </w:pPr>
    </w:p>
    <w:p w:rsidR="004F7405" w:rsidRDefault="004F7405" w:rsidP="004F7EE6">
      <w:pPr>
        <w:ind w:left="3261" w:right="65"/>
      </w:pPr>
    </w:p>
    <w:p w:rsidR="004F7405" w:rsidRPr="004F7405" w:rsidRDefault="004F7405" w:rsidP="004F7EE6">
      <w:pPr>
        <w:ind w:left="3261"/>
      </w:pPr>
    </w:p>
    <w:p w:rsidR="004F7405" w:rsidRPr="004F7405" w:rsidRDefault="004F7405" w:rsidP="004F7EE6">
      <w:pPr>
        <w:ind w:left="3261"/>
      </w:pPr>
    </w:p>
    <w:p w:rsidR="004F7405" w:rsidRDefault="004F7405" w:rsidP="004F7EE6">
      <w:pPr>
        <w:ind w:left="3261"/>
      </w:pPr>
    </w:p>
    <w:p w:rsidR="004248D2" w:rsidRPr="004F7405" w:rsidRDefault="004248D2" w:rsidP="004F7EE6">
      <w:pPr>
        <w:ind w:left="3261"/>
        <w:jc w:val="center"/>
      </w:pPr>
    </w:p>
    <w:sectPr w:rsidR="004248D2" w:rsidRPr="004F7405" w:rsidSect="004F7E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630" w:right="710" w:bottom="144" w:left="432" w:header="144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0BF" w:rsidRDefault="005F50BF" w:rsidP="009C723D">
      <w:r>
        <w:separator/>
      </w:r>
    </w:p>
  </w:endnote>
  <w:endnote w:type="continuationSeparator" w:id="0">
    <w:p w:rsidR="005F50BF" w:rsidRDefault="005F50BF" w:rsidP="009C72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5A6" w:rsidRDefault="00DB25A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23D" w:rsidRDefault="00E414E0">
    <w:pPr>
      <w:pStyle w:val="Footer"/>
    </w:pPr>
    <w:r w:rsidRPr="00E414E0"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38.4pt;margin-top:-52.35pt;width:428.6pt;height:55.05pt;z-index:251667968;mso-width-relative:margin;mso-height-relative:margin" filled="f" stroked="f">
          <v:textbox style="mso-next-textbox:#_x0000_s2068">
            <w:txbxContent>
              <w:p w:rsidR="000F27C7" w:rsidRPr="000F27C7" w:rsidRDefault="000F27C7" w:rsidP="000F27C7">
                <w:pPr>
                  <w:jc w:val="center"/>
                  <w:rPr>
                    <w:rFonts w:ascii="Helvetica" w:hAnsi="Helvetica"/>
                    <w:sz w:val="13"/>
                  </w:rPr>
                </w:pPr>
                <w:r w:rsidRPr="000F27C7">
                  <w:rPr>
                    <w:rFonts w:ascii="Helvetica" w:hAnsi="Helvetica"/>
                    <w:b/>
                    <w:sz w:val="13"/>
                    <w:u w:val="single"/>
                  </w:rPr>
                  <w:t>e-connect with Team IMA</w:t>
                </w:r>
              </w:p>
              <w:p w:rsidR="00FB2B94" w:rsidRPr="000F27C7" w:rsidRDefault="00FB2B94" w:rsidP="00B56EAE">
                <w:pPr>
                  <w:tabs>
                    <w:tab w:val="left" w:pos="1530"/>
                    <w:tab w:val="right" w:pos="8275"/>
                  </w:tabs>
                  <w:ind w:left="1530" w:hanging="1530"/>
                  <w:jc w:val="both"/>
                  <w:rPr>
                    <w:rFonts w:ascii="Helvetica" w:hAnsi="Helvetica"/>
                    <w:sz w:val="13"/>
                  </w:rPr>
                </w:pPr>
                <w:r w:rsidRPr="004F7405">
                  <w:rPr>
                    <w:rFonts w:ascii="Helvetica" w:hAnsi="Helvetica"/>
                    <w:b/>
                    <w:sz w:val="13"/>
                  </w:rPr>
                  <w:t>Video Conferencing:</w:t>
                </w:r>
                <w:r w:rsidR="00594CCE">
                  <w:rPr>
                    <w:rFonts w:ascii="Helvetica" w:hAnsi="Helvetica"/>
                    <w:sz w:val="13"/>
                  </w:rPr>
                  <w:tab/>
                </w:r>
                <w:proofErr w:type="spellStart"/>
                <w:r w:rsidR="00594CCE">
                  <w:rPr>
                    <w:rFonts w:ascii="Helvetica" w:hAnsi="Helvetica"/>
                    <w:sz w:val="13"/>
                  </w:rPr>
                  <w:t>I.P.Address</w:t>
                </w:r>
                <w:proofErr w:type="spellEnd"/>
                <w:r w:rsidR="00594CCE">
                  <w:rPr>
                    <w:rFonts w:ascii="Helvetica" w:hAnsi="Helvetica"/>
                    <w:sz w:val="13"/>
                  </w:rPr>
                  <w:t xml:space="preserve">: 59.177.181.174-Please </w:t>
                </w:r>
                <w:r w:rsidRPr="000F27C7">
                  <w:rPr>
                    <w:rFonts w:ascii="Helvetica" w:hAnsi="Helvetica"/>
                    <w:sz w:val="13"/>
                  </w:rPr>
                  <w:t>get in touch with Team IMA office for pre-scheduling</w:t>
                </w:r>
                <w:r w:rsidR="007C2480">
                  <w:rPr>
                    <w:rFonts w:ascii="Helvetica" w:hAnsi="Helvetica"/>
                    <w:sz w:val="13"/>
                  </w:rPr>
                  <w:t xml:space="preserve"> and</w:t>
                </w:r>
                <w:r w:rsidRPr="000F27C7">
                  <w:rPr>
                    <w:rFonts w:ascii="Helvetica" w:hAnsi="Helvetica"/>
                    <w:sz w:val="13"/>
                  </w:rPr>
                  <w:t xml:space="preserve"> technical assistance</w:t>
                </w:r>
                <w:r w:rsidR="00594CCE">
                  <w:rPr>
                    <w:rFonts w:ascii="Helvetica" w:hAnsi="Helvetica"/>
                    <w:sz w:val="13"/>
                  </w:rPr>
                  <w:t>.</w:t>
                </w:r>
              </w:p>
              <w:p w:rsidR="00FB2B94" w:rsidRPr="000F27C7" w:rsidRDefault="00FB2B94" w:rsidP="00FB2C0B">
                <w:pPr>
                  <w:tabs>
                    <w:tab w:val="left" w:pos="1530"/>
                    <w:tab w:val="right" w:pos="8275"/>
                  </w:tabs>
                  <w:ind w:left="1530" w:hanging="1530"/>
                  <w:jc w:val="both"/>
                  <w:rPr>
                    <w:rFonts w:ascii="Helvetica" w:hAnsi="Helvetica"/>
                    <w:sz w:val="13"/>
                  </w:rPr>
                </w:pPr>
                <w:r w:rsidRPr="004F7405">
                  <w:rPr>
                    <w:rFonts w:ascii="Helvetica" w:hAnsi="Helvetica"/>
                    <w:b/>
                    <w:sz w:val="13"/>
                  </w:rPr>
                  <w:t>www.gotomeeting.com:</w:t>
                </w:r>
                <w:r w:rsidR="00B56EAE">
                  <w:rPr>
                    <w:rFonts w:ascii="Helvetica" w:hAnsi="Helvetica"/>
                    <w:sz w:val="13"/>
                  </w:rPr>
                  <w:tab/>
                </w:r>
                <w:r w:rsidR="00594CCE">
                  <w:rPr>
                    <w:rFonts w:ascii="Helvetica" w:hAnsi="Helvetica"/>
                    <w:sz w:val="13"/>
                  </w:rPr>
                  <w:t xml:space="preserve">Please </w:t>
                </w:r>
                <w:r w:rsidRPr="000F27C7">
                  <w:rPr>
                    <w:rFonts w:ascii="Helvetica" w:hAnsi="Helvetica"/>
                    <w:sz w:val="13"/>
                  </w:rPr>
                  <w:t>get in touch with Team IMA office for pre-scheduling, technical</w:t>
                </w:r>
                <w:r w:rsidR="000F27C7" w:rsidRPr="000F27C7">
                  <w:rPr>
                    <w:rFonts w:ascii="Helvetica" w:hAnsi="Helvetica"/>
                    <w:sz w:val="13"/>
                  </w:rPr>
                  <w:t xml:space="preserve"> assistance and implementation.</w:t>
                </w:r>
              </w:p>
              <w:p w:rsidR="003F7223" w:rsidRPr="004B62B8" w:rsidRDefault="003F7223" w:rsidP="004B62B8">
                <w:pPr>
                  <w:tabs>
                    <w:tab w:val="left" w:pos="4680"/>
                  </w:tabs>
                  <w:ind w:left="270"/>
                  <w:rPr>
                    <w:rFonts w:ascii="Helvetica" w:hAnsi="Helvetica"/>
                    <w:sz w:val="13"/>
                    <w:u w:val="single"/>
                  </w:rPr>
                </w:pPr>
                <w:r w:rsidRPr="004B62B8">
                  <w:rPr>
                    <w:rFonts w:ascii="Helvetica" w:hAnsi="Helvetica"/>
                    <w:i/>
                    <w:sz w:val="13"/>
                    <w:u w:val="single"/>
                  </w:rPr>
                  <w:t>IMA Rare Blood Group Online Blood Bank Directory</w:t>
                </w:r>
                <w:r w:rsidRPr="004B62B8">
                  <w:rPr>
                    <w:rFonts w:ascii="Helvetica" w:hAnsi="Helvetica"/>
                    <w:i/>
                    <w:sz w:val="13"/>
                  </w:rPr>
                  <w:t xml:space="preserve"> –</w:t>
                </w:r>
                <w:r w:rsidR="004B62B8" w:rsidRPr="004B62B8">
                  <w:rPr>
                    <w:rFonts w:ascii="Helvetica" w:hAnsi="Helvetica"/>
                    <w:b/>
                    <w:sz w:val="13"/>
                  </w:rPr>
                  <w:tab/>
                </w:r>
                <w:r w:rsidRPr="004B62B8">
                  <w:rPr>
                    <w:rFonts w:ascii="Helvetica" w:hAnsi="Helvetica"/>
                    <w:b/>
                    <w:sz w:val="13"/>
                    <w:u w:val="single"/>
                  </w:rPr>
                  <w:t>www.ima-india.org/</w:t>
                </w:r>
                <w:r w:rsidR="00D76675" w:rsidRPr="004B62B8">
                  <w:rPr>
                    <w:rFonts w:ascii="Helvetica" w:hAnsi="Helvetica"/>
                    <w:b/>
                    <w:sz w:val="13"/>
                    <w:u w:val="single"/>
                  </w:rPr>
                  <w:t>rare</w:t>
                </w:r>
              </w:p>
              <w:p w:rsidR="004B62B8" w:rsidRPr="004B62B8" w:rsidRDefault="004B62B8" w:rsidP="004B62B8">
                <w:pPr>
                  <w:tabs>
                    <w:tab w:val="left" w:pos="4680"/>
                  </w:tabs>
                  <w:ind w:left="270"/>
                  <w:rPr>
                    <w:rFonts w:ascii="Helvetica" w:hAnsi="Helvetica"/>
                    <w:sz w:val="13"/>
                    <w:u w:val="single"/>
                  </w:rPr>
                </w:pPr>
                <w:r w:rsidRPr="004B62B8">
                  <w:rPr>
                    <w:rFonts w:ascii="Helvetica" w:hAnsi="Helvetica"/>
                    <w:i/>
                    <w:sz w:val="13"/>
                    <w:u w:val="single"/>
                  </w:rPr>
                  <w:t>IMA Online Sentinel Events Reporting Initiative</w:t>
                </w:r>
                <w:r w:rsidRPr="004B62B8">
                  <w:rPr>
                    <w:rFonts w:ascii="Helvetica" w:hAnsi="Helvetica"/>
                    <w:i/>
                    <w:sz w:val="13"/>
                  </w:rPr>
                  <w:t xml:space="preserve"> –</w:t>
                </w:r>
                <w:r w:rsidRPr="004B62B8">
                  <w:rPr>
                    <w:rFonts w:ascii="Helvetica" w:hAnsi="Helvetica"/>
                    <w:sz w:val="13"/>
                  </w:rPr>
                  <w:tab/>
                </w:r>
                <w:r w:rsidRPr="004B62B8">
                  <w:rPr>
                    <w:rFonts w:ascii="Helvetica" w:hAnsi="Helvetica"/>
                    <w:b/>
                    <w:sz w:val="13"/>
                    <w:u w:val="single"/>
                  </w:rPr>
                  <w:t>www.ima-india.org/sentinel</w:t>
                </w:r>
              </w:p>
              <w:p w:rsidR="003F7223" w:rsidRPr="004B62B8" w:rsidRDefault="003F7223" w:rsidP="004B62B8">
                <w:pPr>
                  <w:tabs>
                    <w:tab w:val="left" w:pos="4680"/>
                  </w:tabs>
                  <w:ind w:left="270"/>
                  <w:rPr>
                    <w:rFonts w:ascii="Helvetica" w:hAnsi="Helvetica"/>
                    <w:sz w:val="13"/>
                    <w:u w:val="single"/>
                  </w:rPr>
                </w:pPr>
                <w:r w:rsidRPr="004B62B8">
                  <w:rPr>
                    <w:rFonts w:ascii="Helvetica" w:hAnsi="Helvetica"/>
                    <w:i/>
                    <w:sz w:val="13"/>
                    <w:u w:val="single"/>
                  </w:rPr>
                  <w:t>IMA Online TB Notification Initiative</w:t>
                </w:r>
                <w:r w:rsidRPr="004B62B8">
                  <w:rPr>
                    <w:rFonts w:ascii="Helvetica" w:hAnsi="Helvetica"/>
                    <w:i/>
                    <w:sz w:val="13"/>
                  </w:rPr>
                  <w:t xml:space="preserve"> –</w:t>
                </w:r>
                <w:r w:rsidR="004B62B8" w:rsidRPr="004B62B8">
                  <w:rPr>
                    <w:rFonts w:ascii="Helvetica" w:hAnsi="Helvetica"/>
                    <w:sz w:val="13"/>
                  </w:rPr>
                  <w:tab/>
                </w:r>
                <w:r w:rsidRPr="004B62B8">
                  <w:rPr>
                    <w:rFonts w:ascii="Helvetica" w:hAnsi="Helvetica"/>
                    <w:b/>
                    <w:sz w:val="13"/>
                    <w:u w:val="single"/>
                  </w:rPr>
                  <w:t>www.ima-india.org/</w:t>
                </w:r>
                <w:r w:rsidR="00D76675" w:rsidRPr="004B62B8">
                  <w:rPr>
                    <w:rFonts w:ascii="Helvetica" w:hAnsi="Helvetica"/>
                    <w:b/>
                    <w:sz w:val="13"/>
                    <w:u w:val="single"/>
                  </w:rPr>
                  <w:t>tbnotify</w:t>
                </w:r>
              </w:p>
              <w:p w:rsidR="003F7223" w:rsidRPr="000F27C7" w:rsidRDefault="003F7223" w:rsidP="000F27C7">
                <w:pPr>
                  <w:jc w:val="center"/>
                  <w:rPr>
                    <w:rFonts w:ascii="Helvetica" w:hAnsi="Helvetica"/>
                    <w:sz w:val="13"/>
                  </w:rPr>
                </w:pPr>
              </w:p>
            </w:txbxContent>
          </v:textbox>
        </v:shape>
      </w:pict>
    </w:r>
    <w:r w:rsidRPr="00E414E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3" type="#_x0000_t32" style="position:absolute;margin-left:134.55pt;margin-top:-47.7pt;width:437.6pt;height:.1pt;z-index:251668992" o:connectortype="straight"/>
      </w:pict>
    </w:r>
    <w:r w:rsidRPr="00E414E0">
      <w:rPr>
        <w:noProof/>
      </w:rPr>
      <w:pict>
        <v:shape id="_x0000_s2055" type="#_x0000_t32" style="position:absolute;margin-left:135.15pt;margin-top:-1.65pt;width:437.6pt;height:.1pt;z-index:251659776" o:connectortype="straight"/>
      </w:pict>
    </w:r>
    <w:r w:rsidRPr="00E414E0">
      <w:rPr>
        <w:noProof/>
      </w:rPr>
      <w:pict>
        <v:shape id="_x0000_s2054" type="#_x0000_t202" style="position:absolute;margin-left:138.4pt;margin-top:-5.45pt;width:428.6pt;height:20.45pt;z-index:251658752" filled="f" stroked="f">
          <v:textbox style="mso-next-textbox:#_x0000_s2054">
            <w:txbxContent>
              <w:p w:rsidR="009C723D" w:rsidRPr="004F7405" w:rsidRDefault="009C723D" w:rsidP="004F7405">
                <w:pPr>
                  <w:pStyle w:val="Heading5"/>
                  <w:rPr>
                    <w:rFonts w:ascii="Helvetica" w:hAnsi="Helvetica"/>
                    <w:sz w:val="15"/>
                  </w:rPr>
                </w:pPr>
                <w:r w:rsidRPr="004F7405">
                  <w:rPr>
                    <w:rFonts w:ascii="Helvetica" w:hAnsi="Helvetica"/>
                    <w:sz w:val="15"/>
                  </w:rPr>
                  <w:t>All communications intended for headquarters office should be addressed</w:t>
                </w:r>
                <w:r w:rsidR="004F7405" w:rsidRPr="004F7405">
                  <w:rPr>
                    <w:rFonts w:ascii="Helvetica" w:hAnsi="Helvetica"/>
                    <w:sz w:val="15"/>
                  </w:rPr>
                  <w:t xml:space="preserve"> to the Honorary</w:t>
                </w:r>
                <w:r w:rsidRPr="004F7405">
                  <w:rPr>
                    <w:rFonts w:ascii="Helvetica" w:hAnsi="Helvetica"/>
                    <w:sz w:val="15"/>
                  </w:rPr>
                  <w:t xml:space="preserve"> Secretary General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5A6" w:rsidRDefault="00DB25A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0BF" w:rsidRDefault="005F50BF" w:rsidP="009C723D">
      <w:r>
        <w:separator/>
      </w:r>
    </w:p>
  </w:footnote>
  <w:footnote w:type="continuationSeparator" w:id="0">
    <w:p w:rsidR="005F50BF" w:rsidRDefault="005F50BF" w:rsidP="009C723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5A6" w:rsidRDefault="00DB25A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23D" w:rsidRPr="00AC510E" w:rsidRDefault="00D835E8" w:rsidP="009C723D">
    <w:pPr>
      <w:ind w:left="-180" w:right="120"/>
      <w:jc w:val="right"/>
      <w:rPr>
        <w:rFonts w:ascii="Helvetica" w:hAnsi="Helvetica"/>
        <w:b/>
        <w:i/>
        <w:caps/>
        <w:snapToGrid w:val="0"/>
        <w:color w:val="000000"/>
        <w:sz w:val="42"/>
      </w:rPr>
    </w:pPr>
    <w:r>
      <w:rPr>
        <w:noProof/>
        <w:lang w:val="en-IN" w:eastAsia="en-IN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627380</wp:posOffset>
          </wp:positionH>
          <wp:positionV relativeFrom="paragraph">
            <wp:posOffset>276860</wp:posOffset>
          </wp:positionV>
          <wp:extent cx="939800" cy="590550"/>
          <wp:effectExtent l="19050" t="0" r="0" b="0"/>
          <wp:wrapNone/>
          <wp:docPr id="3" name="Picture 2" descr="IMA Rise &amp; shine fin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 Rise &amp; shine final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98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column">
            <wp:posOffset>1637030</wp:posOffset>
          </wp:positionH>
          <wp:positionV relativeFrom="paragraph">
            <wp:posOffset>284480</wp:posOffset>
          </wp:positionV>
          <wp:extent cx="501650" cy="645795"/>
          <wp:effectExtent l="19050" t="0" r="0" b="0"/>
          <wp:wrapNone/>
          <wp:docPr id="1" name="Picture 0" descr="Dedicated-to-a-healthy-in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dicated-to-a-healthy-ind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1650" cy="645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04729">
      <w:rPr>
        <w:noProof/>
        <w:lang w:val="en-IN" w:eastAsia="en-I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-115570</wp:posOffset>
          </wp:positionH>
          <wp:positionV relativeFrom="paragraph">
            <wp:posOffset>237490</wp:posOffset>
          </wp:positionV>
          <wp:extent cx="711200" cy="731520"/>
          <wp:effectExtent l="19050" t="0" r="0" b="0"/>
          <wp:wrapNone/>
          <wp:docPr id="15" name="Picture 4" descr="IMA LOGO COLOUR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 LOGO COLOUR-small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213B5">
      <w:rPr>
        <w:rFonts w:ascii="Helvetica" w:hAnsi="Helvetica"/>
        <w:b/>
        <w:i/>
        <w:caps/>
        <w:snapToGrid w:val="0"/>
        <w:color w:val="000000"/>
        <w:sz w:val="42"/>
      </w:rPr>
      <w:t>I</w:t>
    </w:r>
    <w:r w:rsidR="009C723D" w:rsidRPr="00AC510E">
      <w:rPr>
        <w:rFonts w:ascii="Helvetica" w:hAnsi="Helvetica"/>
        <w:b/>
        <w:i/>
        <w:caps/>
        <w:snapToGrid w:val="0"/>
        <w:color w:val="000000"/>
        <w:sz w:val="42"/>
      </w:rPr>
      <w:t>ndian Medical Association (HQs.)</w:t>
    </w:r>
  </w:p>
  <w:p w:rsidR="009C723D" w:rsidRDefault="009C723D" w:rsidP="009C723D">
    <w:pPr>
      <w:ind w:left="-180" w:right="120"/>
      <w:jc w:val="right"/>
      <w:rPr>
        <w:snapToGrid w:val="0"/>
        <w:sz w:val="18"/>
      </w:rPr>
    </w:pPr>
    <w:r>
      <w:rPr>
        <w:snapToGrid w:val="0"/>
        <w:sz w:val="18"/>
      </w:rPr>
      <w:t>(Registered under the Societies Act XXI of 1860)</w:t>
    </w:r>
  </w:p>
  <w:p w:rsidR="009C723D" w:rsidRDefault="009C723D" w:rsidP="009C723D">
    <w:pPr>
      <w:ind w:left="-180" w:right="120"/>
      <w:jc w:val="right"/>
      <w:rPr>
        <w:snapToGrid w:val="0"/>
        <w:sz w:val="18"/>
      </w:rPr>
    </w:pPr>
    <w:r>
      <w:rPr>
        <w:snapToGrid w:val="0"/>
        <w:sz w:val="18"/>
      </w:rPr>
      <w:t>Mutually Affiliated with the British &amp; Nepal Medical Associations</w:t>
    </w:r>
  </w:p>
  <w:p w:rsidR="009C723D" w:rsidRDefault="009C723D" w:rsidP="009C723D">
    <w:pPr>
      <w:ind w:left="-180" w:right="120"/>
      <w:jc w:val="right"/>
      <w:rPr>
        <w:snapToGrid w:val="0"/>
        <w:sz w:val="18"/>
      </w:rPr>
    </w:pPr>
    <w:r>
      <w:rPr>
        <w:snapToGrid w:val="0"/>
        <w:sz w:val="18"/>
      </w:rPr>
      <w:t xml:space="preserve">I.M.A. House, </w:t>
    </w:r>
    <w:proofErr w:type="spellStart"/>
    <w:r>
      <w:rPr>
        <w:snapToGrid w:val="0"/>
        <w:sz w:val="18"/>
      </w:rPr>
      <w:t>Indraprastha</w:t>
    </w:r>
    <w:proofErr w:type="spellEnd"/>
    <w:r>
      <w:rPr>
        <w:snapToGrid w:val="0"/>
        <w:sz w:val="18"/>
      </w:rPr>
      <w:t xml:space="preserve"> </w:t>
    </w:r>
    <w:proofErr w:type="spellStart"/>
    <w:r>
      <w:rPr>
        <w:snapToGrid w:val="0"/>
        <w:sz w:val="18"/>
      </w:rPr>
      <w:t>Marg</w:t>
    </w:r>
    <w:proofErr w:type="spellEnd"/>
    <w:r>
      <w:rPr>
        <w:snapToGrid w:val="0"/>
        <w:sz w:val="18"/>
      </w:rPr>
      <w:t>, New Delhi-110 002</w:t>
    </w:r>
  </w:p>
  <w:p w:rsidR="009C723D" w:rsidRDefault="0068611A" w:rsidP="009C723D">
    <w:pPr>
      <w:ind w:left="-180" w:right="120"/>
      <w:jc w:val="right"/>
      <w:rPr>
        <w:snapToGrid w:val="0"/>
        <w:sz w:val="18"/>
      </w:rPr>
    </w:pPr>
    <w:proofErr w:type="gramStart"/>
    <w:r w:rsidRPr="0068611A">
      <w:rPr>
        <w:snapToGrid w:val="0"/>
        <w:sz w:val="18"/>
      </w:rPr>
      <w:t>Telephones :</w:t>
    </w:r>
    <w:proofErr w:type="gramEnd"/>
    <w:r w:rsidRPr="0068611A">
      <w:rPr>
        <w:snapToGrid w:val="0"/>
        <w:sz w:val="18"/>
      </w:rPr>
      <w:t xml:space="preserve">  +91-11-2337 0009 (10 lines), 2337 8680, 2337 8053, 2337 0352</w:t>
    </w:r>
  </w:p>
  <w:p w:rsidR="009C723D" w:rsidRDefault="0068611A" w:rsidP="009C723D">
    <w:pPr>
      <w:ind w:left="-180" w:right="120"/>
      <w:jc w:val="right"/>
      <w:rPr>
        <w:snapToGrid w:val="0"/>
        <w:sz w:val="18"/>
      </w:rPr>
    </w:pPr>
    <w:proofErr w:type="gramStart"/>
    <w:r w:rsidRPr="0068611A">
      <w:rPr>
        <w:snapToGrid w:val="0"/>
        <w:sz w:val="18"/>
      </w:rPr>
      <w:t>Fax :</w:t>
    </w:r>
    <w:proofErr w:type="gramEnd"/>
    <w:r w:rsidRPr="0068611A">
      <w:rPr>
        <w:snapToGrid w:val="0"/>
        <w:sz w:val="18"/>
      </w:rPr>
      <w:t xml:space="preserve"> +91-11-23379470, 23370375, 23379178</w:t>
    </w:r>
    <w:r w:rsidR="00DF090B" w:rsidRPr="00DF090B">
      <w:rPr>
        <w:snapToGrid w:val="0"/>
        <w:sz w:val="18"/>
      </w:rPr>
      <w:t xml:space="preserve"> </w:t>
    </w:r>
  </w:p>
  <w:p w:rsidR="009C723D" w:rsidRPr="00814FFC" w:rsidRDefault="0068611A" w:rsidP="00680F2A">
    <w:pPr>
      <w:ind w:left="-180" w:right="120"/>
      <w:jc w:val="right"/>
      <w:rPr>
        <w:snapToGrid w:val="0"/>
        <w:sz w:val="18"/>
        <w:szCs w:val="18"/>
      </w:rPr>
    </w:pPr>
    <w:r w:rsidRPr="0068611A">
      <w:rPr>
        <w:noProof/>
        <w:sz w:val="18"/>
        <w:szCs w:val="18"/>
      </w:rPr>
      <w:t>Website: www.ima-india.org ;  Email: hsg@ima-india.o</w:t>
    </w:r>
    <w:r>
      <w:rPr>
        <w:noProof/>
        <w:sz w:val="18"/>
        <w:szCs w:val="18"/>
      </w:rPr>
      <w:t>rg</w:t>
    </w:r>
  </w:p>
  <w:p w:rsidR="0068611A" w:rsidRPr="00401E17" w:rsidRDefault="00DF5339" w:rsidP="00401E17">
    <w:pPr>
      <w:pStyle w:val="Heading2"/>
      <w:tabs>
        <w:tab w:val="clear" w:pos="2430"/>
        <w:tab w:val="clear" w:pos="5760"/>
        <w:tab w:val="right" w:pos="10890"/>
      </w:tabs>
      <w:spacing w:line="240" w:lineRule="auto"/>
      <w:ind w:left="2794" w:right="115"/>
      <w:rPr>
        <w:rFonts w:ascii="Arial" w:hAnsi="Arial"/>
        <w:sz w:val="20"/>
      </w:rPr>
    </w:pPr>
    <w:r w:rsidRPr="00E414E0">
      <w:rPr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-11.25pt;margin-top:.95pt;width:154.65pt;height:732.55pt;z-index:251654656" filled="f" stroked="f">
          <v:textbox style="mso-next-textbox:#_x0000_s2049">
            <w:txbxContent>
              <w:p w:rsidR="00DF090B" w:rsidRPr="001A0E75" w:rsidRDefault="00DF090B" w:rsidP="00DF090B">
                <w:pPr>
                  <w:pStyle w:val="Heading1"/>
                  <w:tabs>
                    <w:tab w:val="left" w:pos="360"/>
                  </w:tabs>
                  <w:spacing w:line="240" w:lineRule="auto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Imm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ediate 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Past National President</w:t>
                </w:r>
              </w:p>
              <w:p w:rsidR="00DF090B" w:rsidRPr="001A0E75" w:rsidRDefault="000619C2" w:rsidP="00DF090B">
                <w:pPr>
                  <w:tabs>
                    <w:tab w:val="left" w:pos="360"/>
                  </w:tabs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>Jitendra</w:t>
                </w:r>
                <w:proofErr w:type="spellEnd"/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 xml:space="preserve"> B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 xml:space="preserve">Patel 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(</w:t>
                </w:r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>Gujarat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</w:p>
              <w:p w:rsidR="007E79D8" w:rsidRPr="001A0E75" w:rsidRDefault="007E79D8" w:rsidP="006E4E05">
                <w:pPr>
                  <w:pStyle w:val="Heading1"/>
                  <w:tabs>
                    <w:tab w:val="left" w:pos="360"/>
                  </w:tabs>
                  <w:spacing w:before="30" w:line="240" w:lineRule="auto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National President-Elect </w:t>
                </w:r>
                <w:r w:rsidR="00E30A7D" w:rsidRPr="001A0E75">
                  <w:rPr>
                    <w:rFonts w:ascii="Helvetica" w:hAnsi="Helvetica"/>
                    <w:sz w:val="13"/>
                    <w:szCs w:val="14"/>
                  </w:rPr>
                  <w:t>(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2015-16</w:t>
                </w:r>
                <w:r w:rsidR="00E30A7D"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7E79D8" w:rsidRPr="001A0E75" w:rsidRDefault="007E79D8" w:rsidP="007E79D8">
                <w:pPr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S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S</w:t>
                </w:r>
                <w:proofErr w:type="spellEnd"/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Agarwal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(Rajasthan)</w:t>
                </w:r>
              </w:p>
              <w:p w:rsidR="00DF090B" w:rsidRPr="001A0E75" w:rsidRDefault="00DF090B" w:rsidP="006E4E05">
                <w:pPr>
                  <w:pStyle w:val="Heading1"/>
                  <w:tabs>
                    <w:tab w:val="left" w:pos="360"/>
                  </w:tabs>
                  <w:spacing w:before="30" w:line="240" w:lineRule="auto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National Vice-Presidents</w:t>
                </w:r>
              </w:p>
              <w:p w:rsidR="00DF090B" w:rsidRPr="00F654AA" w:rsidRDefault="00DF090B" w:rsidP="00F654AA">
                <w:pPr>
                  <w:tabs>
                    <w:tab w:val="left" w:pos="360"/>
                  </w:tabs>
                  <w:rPr>
                    <w:rFonts w:ascii="Helvetica" w:hAnsi="Helvetica"/>
                    <w:sz w:val="13"/>
                    <w:szCs w:val="14"/>
                  </w:rPr>
                </w:pPr>
                <w:r w:rsidRPr="00F654AA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CA7236" w:rsidRPr="00F654AA">
                  <w:rPr>
                    <w:rFonts w:ascii="Helvetica" w:hAnsi="Helvetica"/>
                    <w:sz w:val="13"/>
                    <w:szCs w:val="14"/>
                  </w:rPr>
                  <w:t>Jitendra</w:t>
                </w:r>
                <w:proofErr w:type="spellEnd"/>
                <w:r w:rsidR="00CA7236" w:rsidRPr="00F654AA">
                  <w:rPr>
                    <w:rFonts w:ascii="Helvetica" w:hAnsi="Helvetica"/>
                    <w:sz w:val="13"/>
                    <w:szCs w:val="14"/>
                  </w:rPr>
                  <w:t xml:space="preserve"> K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="00CA7236" w:rsidRPr="00F654AA">
                  <w:rPr>
                    <w:rFonts w:ascii="Helvetica" w:hAnsi="Helvetica"/>
                    <w:sz w:val="13"/>
                    <w:szCs w:val="14"/>
                  </w:rPr>
                  <w:t xml:space="preserve">Singh </w:t>
                </w:r>
                <w:r w:rsidRPr="00F654AA">
                  <w:rPr>
                    <w:rFonts w:ascii="Helvetica" w:hAnsi="Helvetica"/>
                    <w:sz w:val="13"/>
                    <w:szCs w:val="14"/>
                  </w:rPr>
                  <w:t>(</w:t>
                </w:r>
                <w:r w:rsidR="00CA7236" w:rsidRPr="00F654AA">
                  <w:rPr>
                    <w:rFonts w:ascii="Helvetica" w:hAnsi="Helvetica"/>
                    <w:sz w:val="12"/>
                    <w:szCs w:val="14"/>
                  </w:rPr>
                  <w:t>Bihar</w:t>
                </w:r>
                <w:r w:rsidRPr="00F654AA">
                  <w:rPr>
                    <w:rFonts w:ascii="Helvetica" w:hAnsi="Helvetica"/>
                    <w:sz w:val="12"/>
                    <w:szCs w:val="14"/>
                  </w:rPr>
                  <w:t>)</w:t>
                </w:r>
                <w:r w:rsidR="00F654AA" w:rsidRPr="00F654AA">
                  <w:rPr>
                    <w:rFonts w:ascii="Helvetica" w:hAnsi="Helvetica"/>
                    <w:sz w:val="12"/>
                    <w:szCs w:val="14"/>
                  </w:rPr>
                  <w:t>–</w:t>
                </w:r>
                <w:proofErr w:type="spellStart"/>
                <w:r w:rsidR="00F654AA" w:rsidRPr="00F654AA">
                  <w:rPr>
                    <w:rFonts w:ascii="Helvetica" w:hAnsi="Helvetica"/>
                    <w:sz w:val="12"/>
                    <w:szCs w:val="14"/>
                  </w:rPr>
                  <w:t>Padma</w:t>
                </w:r>
                <w:proofErr w:type="spellEnd"/>
                <w:r w:rsidR="00F654AA" w:rsidRPr="00F654AA">
                  <w:rPr>
                    <w:rFonts w:ascii="Helvetica" w:hAnsi="Helvetica"/>
                    <w:sz w:val="12"/>
                    <w:szCs w:val="14"/>
                  </w:rPr>
                  <w:t xml:space="preserve"> </w:t>
                </w:r>
                <w:proofErr w:type="spellStart"/>
                <w:r w:rsidR="00F654AA" w:rsidRPr="00F654AA">
                  <w:rPr>
                    <w:rFonts w:ascii="Helvetica" w:hAnsi="Helvetica"/>
                    <w:sz w:val="12"/>
                    <w:szCs w:val="14"/>
                  </w:rPr>
                  <w:t>Shri</w:t>
                </w:r>
                <w:proofErr w:type="spellEnd"/>
                <w:r w:rsidR="00F654AA" w:rsidRPr="00F654AA">
                  <w:rPr>
                    <w:rFonts w:ascii="Helvetica" w:hAnsi="Helvetica"/>
                    <w:sz w:val="12"/>
                    <w:szCs w:val="14"/>
                  </w:rPr>
                  <w:t xml:space="preserve"> </w:t>
                </w:r>
                <w:proofErr w:type="spellStart"/>
                <w:r w:rsidR="00F654AA" w:rsidRPr="00F654AA">
                  <w:rPr>
                    <w:rFonts w:ascii="Helvetica" w:hAnsi="Helvetica"/>
                    <w:sz w:val="12"/>
                    <w:szCs w:val="14"/>
                  </w:rPr>
                  <w:t>Awardee</w:t>
                </w:r>
                <w:proofErr w:type="spellEnd"/>
              </w:p>
              <w:p w:rsidR="00DF090B" w:rsidRPr="001A0E75" w:rsidRDefault="00DF090B" w:rsidP="00DF090B">
                <w:pPr>
                  <w:tabs>
                    <w:tab w:val="left" w:pos="360"/>
                  </w:tabs>
                  <w:jc w:val="both"/>
                  <w:rPr>
                    <w:rFonts w:ascii="Helvetica" w:hAnsi="Helvetica"/>
                    <w:sz w:val="13"/>
                    <w:szCs w:val="14"/>
                    <w:lang w:val="fr-FR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proofErr w:type="spellStart"/>
                <w:r w:rsidR="00CA7236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Mansukhlal</w:t>
                </w:r>
                <w:proofErr w:type="spellEnd"/>
                <w:r w:rsidR="00CA7236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R</w:t>
                </w:r>
                <w:r w:rsidR="00DE34D2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proofErr w:type="spellStart"/>
                <w:r w:rsidR="00CA7236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Kanani</w:t>
                </w:r>
                <w:proofErr w:type="spellEnd"/>
                <w:r w:rsidR="00CA7236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(</w:t>
                </w:r>
                <w:r w:rsidR="00CA7236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Bhavnagar</w:t>
                </w:r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)</w:t>
                </w:r>
              </w:p>
              <w:p w:rsidR="00EB2796" w:rsidRPr="001A0E75" w:rsidRDefault="00EB2796" w:rsidP="00EB2796">
                <w:pPr>
                  <w:tabs>
                    <w:tab w:val="left" w:pos="360"/>
                  </w:tabs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>Niranjan</w:t>
                </w:r>
                <w:proofErr w:type="spellEnd"/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 xml:space="preserve"> Raman </w:t>
                </w:r>
                <w:proofErr w:type="spellStart"/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>Vaidya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</w:t>
                </w:r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>Mumbai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DF090B" w:rsidRPr="001A0E75" w:rsidRDefault="00DF090B" w:rsidP="00DF090B">
                <w:pPr>
                  <w:tabs>
                    <w:tab w:val="left" w:pos="360"/>
                  </w:tabs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>L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>P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>Thangavelu</w:t>
                </w:r>
                <w:proofErr w:type="spellEnd"/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(</w:t>
                </w:r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>Coimbatore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7E79D8" w:rsidRPr="001A0E75" w:rsidRDefault="007E79D8" w:rsidP="006E4E05">
                <w:pPr>
                  <w:tabs>
                    <w:tab w:val="left" w:pos="360"/>
                  </w:tabs>
                  <w:spacing w:before="30"/>
                  <w:jc w:val="both"/>
                  <w:rPr>
                    <w:rFonts w:ascii="Helvetica" w:hAnsi="Helvetica"/>
                    <w:b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>National Vice-Presidents-Elect (2015-16)</w:t>
                </w:r>
              </w:p>
              <w:p w:rsidR="007E79D8" w:rsidRPr="001A0E75" w:rsidRDefault="007E79D8" w:rsidP="007E79D8">
                <w:pPr>
                  <w:tabs>
                    <w:tab w:val="left" w:pos="360"/>
                  </w:tabs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Shailendra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N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Vora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Ahmedabad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7E79D8" w:rsidRPr="001A0E75" w:rsidRDefault="007E79D8" w:rsidP="007E79D8">
                <w:pPr>
                  <w:tabs>
                    <w:tab w:val="left" w:pos="360"/>
                  </w:tabs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K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Prameela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Surender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Rao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(Warangal)</w:t>
                </w:r>
              </w:p>
              <w:p w:rsidR="007E79D8" w:rsidRPr="001A0E75" w:rsidRDefault="007E79D8" w:rsidP="007E79D8">
                <w:pPr>
                  <w:tabs>
                    <w:tab w:val="left" w:pos="360"/>
                  </w:tabs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Om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Pa</w:t>
                </w:r>
                <w:r w:rsidR="00F313D4">
                  <w:rPr>
                    <w:rFonts w:ascii="Helvetica" w:hAnsi="Helvetica"/>
                    <w:sz w:val="13"/>
                    <w:szCs w:val="14"/>
                  </w:rPr>
                  <w:t>r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kash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Singh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Kande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(Patiala)</w:t>
                </w:r>
              </w:p>
              <w:p w:rsidR="007E79D8" w:rsidRPr="001A0E75" w:rsidRDefault="007E79D8" w:rsidP="007E79D8">
                <w:pPr>
                  <w:tabs>
                    <w:tab w:val="left" w:pos="360"/>
                  </w:tabs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Sharad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Kumar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Agarwal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(Ghaziabad)</w:t>
                </w:r>
              </w:p>
              <w:p w:rsidR="00DF090B" w:rsidRPr="001A0E75" w:rsidRDefault="004F7405" w:rsidP="006E4E05">
                <w:pPr>
                  <w:pStyle w:val="Heading1"/>
                  <w:spacing w:before="30" w:line="240" w:lineRule="auto"/>
                  <w:rPr>
                    <w:rFonts w:ascii="Helvetica" w:hAnsi="Helvetica"/>
                    <w:sz w:val="13"/>
                    <w:szCs w:val="14"/>
                  </w:rPr>
                </w:pPr>
                <w:r>
                  <w:rPr>
                    <w:rFonts w:ascii="Helvetica" w:hAnsi="Helvetica"/>
                    <w:sz w:val="13"/>
                    <w:szCs w:val="14"/>
                  </w:rPr>
                  <w:t xml:space="preserve">Honorary </w:t>
                </w:r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>Finance Secretary</w:t>
                </w:r>
              </w:p>
              <w:p w:rsidR="00DF090B" w:rsidRPr="001A0E75" w:rsidRDefault="00DF090B" w:rsidP="00DF090B">
                <w:pPr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>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>N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>Tandon</w:t>
                </w:r>
                <w:proofErr w:type="spellEnd"/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(Delhi)</w:t>
                </w:r>
              </w:p>
              <w:p w:rsidR="00DF090B" w:rsidRPr="001A0E75" w:rsidRDefault="004F7405" w:rsidP="006E4E05">
                <w:pPr>
                  <w:pStyle w:val="Heading1"/>
                  <w:spacing w:before="30" w:line="240" w:lineRule="auto"/>
                  <w:rPr>
                    <w:rFonts w:ascii="Helvetica" w:hAnsi="Helvetica"/>
                    <w:sz w:val="13"/>
                    <w:szCs w:val="14"/>
                  </w:rPr>
                </w:pPr>
                <w:r>
                  <w:rPr>
                    <w:rFonts w:ascii="Helvetica" w:hAnsi="Helvetica"/>
                    <w:sz w:val="13"/>
                    <w:szCs w:val="14"/>
                  </w:rPr>
                  <w:t xml:space="preserve">Honorary </w:t>
                </w:r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 xml:space="preserve">Joint Secretaries 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  <w:lang w:val="fr-FR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r w:rsidR="00CA7236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Rajeev </w:t>
                </w:r>
                <w:proofErr w:type="spellStart"/>
                <w:r w:rsidR="00CA7236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Ardey</w:t>
                </w:r>
                <w:proofErr w:type="spellEnd"/>
                <w:r w:rsidR="00CA7236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(Delhi)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  <w:lang w:val="fr-FR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r w:rsidR="00CA7236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Ravi Malik</w:t>
                </w:r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(Delhi)</w:t>
                </w:r>
              </w:p>
              <w:p w:rsidR="00DF090B" w:rsidRPr="001A0E75" w:rsidRDefault="00DF090B" w:rsidP="00DF090B">
                <w:pPr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>Ramesh</w:t>
                </w:r>
                <w:proofErr w:type="spellEnd"/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 xml:space="preserve"> Kumar </w:t>
                </w:r>
                <w:proofErr w:type="spellStart"/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>Datta</w:t>
                </w:r>
                <w:proofErr w:type="spellEnd"/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(Delhi)</w:t>
                </w:r>
              </w:p>
              <w:p w:rsidR="00DF090B" w:rsidRDefault="00DF090B" w:rsidP="00DF090B">
                <w:pPr>
                  <w:rPr>
                    <w:rFonts w:ascii="Helvetica" w:hAnsi="Helvetica"/>
                    <w:sz w:val="13"/>
                    <w:szCs w:val="14"/>
                    <w:lang w:val="fr-FR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proofErr w:type="spellStart"/>
                <w:r w:rsidR="00CA7236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Sanjoy</w:t>
                </w:r>
                <w:proofErr w:type="spellEnd"/>
                <w:r w:rsidR="00CA7236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proofErr w:type="spellStart"/>
                <w:r w:rsidR="00CA7236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Banerjee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(</w:t>
                </w:r>
                <w:proofErr w:type="spellStart"/>
                <w:r w:rsidR="00CA7236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Behala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)</w:t>
                </w:r>
              </w:p>
              <w:p w:rsidR="007A3FE7" w:rsidRPr="001A0E75" w:rsidRDefault="007A3FE7" w:rsidP="00DF090B">
                <w:pPr>
                  <w:rPr>
                    <w:rFonts w:ascii="Helvetica" w:hAnsi="Helvetica"/>
                    <w:sz w:val="13"/>
                    <w:szCs w:val="14"/>
                    <w:lang w:val="fr-FR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Alex Franklin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Thiruvananthapuram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DF090B" w:rsidRPr="001A0E75" w:rsidRDefault="004F7405" w:rsidP="006E4E05">
                <w:pPr>
                  <w:pStyle w:val="Heading3"/>
                  <w:spacing w:before="30" w:line="240" w:lineRule="auto"/>
                  <w:rPr>
                    <w:rFonts w:ascii="Helvetica" w:hAnsi="Helvetica"/>
                    <w:sz w:val="13"/>
                    <w:szCs w:val="14"/>
                    <w:lang w:val="fr-FR"/>
                  </w:rPr>
                </w:pPr>
                <w:proofErr w:type="spellStart"/>
                <w:r>
                  <w:rPr>
                    <w:rFonts w:ascii="Helvetica" w:hAnsi="Helvetica"/>
                    <w:i w:val="0"/>
                    <w:sz w:val="13"/>
                    <w:szCs w:val="14"/>
                    <w:lang w:val="fr-FR"/>
                  </w:rPr>
                  <w:t>Honorary</w:t>
                </w:r>
                <w:proofErr w:type="spellEnd"/>
                <w:r>
                  <w:rPr>
                    <w:rFonts w:ascii="Helvetica" w:hAnsi="Helvetica"/>
                    <w:i w:val="0"/>
                    <w:sz w:val="13"/>
                    <w:szCs w:val="14"/>
                    <w:lang w:val="fr-FR"/>
                  </w:rPr>
                  <w:t xml:space="preserve"> </w:t>
                </w:r>
                <w:r w:rsidR="00DF090B" w:rsidRPr="001A0E75">
                  <w:rPr>
                    <w:rFonts w:ascii="Helvetica" w:hAnsi="Helvetica"/>
                    <w:i w:val="0"/>
                    <w:sz w:val="13"/>
                    <w:szCs w:val="14"/>
                    <w:lang w:val="fr-FR"/>
                  </w:rPr>
                  <w:t>Ass</w:t>
                </w:r>
                <w:r w:rsidR="00DE34D2">
                  <w:rPr>
                    <w:rFonts w:ascii="Helvetica" w:hAnsi="Helvetica"/>
                    <w:i w:val="0"/>
                    <w:sz w:val="13"/>
                    <w:szCs w:val="14"/>
                    <w:lang w:val="fr-FR"/>
                  </w:rPr>
                  <w:t xml:space="preserve">istant </w:t>
                </w:r>
                <w:proofErr w:type="spellStart"/>
                <w:r w:rsidR="00DF090B" w:rsidRPr="001A0E75">
                  <w:rPr>
                    <w:rFonts w:ascii="Helvetica" w:hAnsi="Helvetica"/>
                    <w:i w:val="0"/>
                    <w:sz w:val="13"/>
                    <w:szCs w:val="14"/>
                    <w:lang w:val="fr-FR"/>
                  </w:rPr>
                  <w:t>Secretaries</w:t>
                </w:r>
                <w:proofErr w:type="spellEnd"/>
                <w:r w:rsidR="00DF090B" w:rsidRPr="001A0E75">
                  <w:rPr>
                    <w:rFonts w:ascii="Helvetica" w:hAnsi="Helvetica"/>
                    <w:i w:val="0"/>
                    <w:sz w:val="13"/>
                    <w:szCs w:val="14"/>
                    <w:lang w:val="fr-FR"/>
                  </w:rPr>
                  <w:t xml:space="preserve"> 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  <w:lang w:val="fr-FR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r w:rsidR="005E531B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Hans Raj </w:t>
                </w:r>
                <w:proofErr w:type="spellStart"/>
                <w:r w:rsidR="005E531B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Satija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(Delhi)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  <w:lang w:val="fr-FR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proofErr w:type="spellStart"/>
                <w:r w:rsidR="005E531B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Manjul</w:t>
                </w:r>
                <w:proofErr w:type="spellEnd"/>
                <w:r w:rsidR="005E531B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proofErr w:type="spellStart"/>
                <w:r w:rsidR="005E531B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Mehta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(Delhi)</w:t>
                </w:r>
              </w:p>
              <w:p w:rsidR="00DF090B" w:rsidRPr="001A0E75" w:rsidRDefault="004F7405" w:rsidP="006E4E05">
                <w:pPr>
                  <w:pStyle w:val="Heading7"/>
                  <w:spacing w:before="30"/>
                  <w:rPr>
                    <w:rFonts w:ascii="Helvetica" w:hAnsi="Helvetica"/>
                    <w:i/>
                    <w:sz w:val="13"/>
                    <w:szCs w:val="14"/>
                  </w:rPr>
                </w:pPr>
                <w:proofErr w:type="spellStart"/>
                <w:r>
                  <w:rPr>
                    <w:rFonts w:ascii="Helvetica" w:hAnsi="Helvetica"/>
                    <w:sz w:val="13"/>
                    <w:szCs w:val="14"/>
                    <w:lang w:val="fr-FR"/>
                  </w:rPr>
                  <w:t>Honorary</w:t>
                </w:r>
                <w:proofErr w:type="spellEnd"/>
                <w:r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proofErr w:type="spellStart"/>
                <w:r w:rsidR="00DF090B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Join</w:t>
                </w:r>
                <w:proofErr w:type="spellEnd"/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 xml:space="preserve">t Finance Secretaries 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="00CA7236" w:rsidRPr="001A0E75">
                  <w:rPr>
                    <w:rFonts w:ascii="Helvetica" w:hAnsi="Helvetica"/>
                    <w:sz w:val="13"/>
                    <w:szCs w:val="14"/>
                  </w:rPr>
                  <w:t>Harish Gupta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(Delhi)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  <w:lang w:val="de-DE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  <w:lang w:val="de-DE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  <w:lang w:val="de-DE"/>
                  </w:rPr>
                  <w:t xml:space="preserve"> </w:t>
                </w:r>
                <w:r w:rsidR="005E531B" w:rsidRPr="001A0E75">
                  <w:rPr>
                    <w:rFonts w:ascii="Helvetica" w:hAnsi="Helvetica"/>
                    <w:sz w:val="13"/>
                    <w:szCs w:val="14"/>
                    <w:lang w:val="de-DE"/>
                  </w:rPr>
                  <w:t>Ujjwal Kr</w:t>
                </w:r>
                <w:r w:rsidR="00DE34D2">
                  <w:rPr>
                    <w:rFonts w:ascii="Helvetica" w:hAnsi="Helvetica"/>
                    <w:sz w:val="13"/>
                    <w:szCs w:val="14"/>
                    <w:lang w:val="de-DE"/>
                  </w:rPr>
                  <w:t xml:space="preserve"> </w:t>
                </w:r>
                <w:r w:rsidR="005E531B" w:rsidRPr="001A0E75">
                  <w:rPr>
                    <w:rFonts w:ascii="Helvetica" w:hAnsi="Helvetica"/>
                    <w:sz w:val="13"/>
                    <w:szCs w:val="14"/>
                    <w:lang w:val="de-DE"/>
                  </w:rPr>
                  <w:t>Sengupta</w:t>
                </w:r>
                <w:r w:rsidRPr="001A0E75">
                  <w:rPr>
                    <w:rFonts w:ascii="Helvetica" w:hAnsi="Helvetica"/>
                    <w:sz w:val="13"/>
                    <w:szCs w:val="14"/>
                    <w:lang w:val="de-DE"/>
                  </w:rPr>
                  <w:t xml:space="preserve"> (</w:t>
                </w:r>
                <w:r w:rsidR="005E531B" w:rsidRPr="001A0E75">
                  <w:rPr>
                    <w:rFonts w:ascii="Helvetica" w:hAnsi="Helvetica"/>
                    <w:sz w:val="13"/>
                    <w:szCs w:val="14"/>
                    <w:lang w:val="de-DE"/>
                  </w:rPr>
                  <w:t>Tollygunge</w:t>
                </w:r>
                <w:r w:rsidRPr="001A0E75">
                  <w:rPr>
                    <w:rFonts w:ascii="Helvetica" w:hAnsi="Helvetica"/>
                    <w:sz w:val="13"/>
                    <w:szCs w:val="14"/>
                    <w:lang w:val="de-DE"/>
                  </w:rPr>
                  <w:t>)</w:t>
                </w:r>
              </w:p>
              <w:p w:rsidR="00DF090B" w:rsidRPr="001A0E75" w:rsidRDefault="00DF090B" w:rsidP="006E4E05">
                <w:pPr>
                  <w:spacing w:before="30"/>
                  <w:jc w:val="both"/>
                  <w:rPr>
                    <w:rFonts w:ascii="Helvetica" w:hAnsi="Helvetica"/>
                    <w:b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>IMA CGP (Chennai)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i/>
                    <w:sz w:val="13"/>
                    <w:szCs w:val="14"/>
                  </w:rPr>
                  <w:t>Dean of Studies</w:t>
                </w:r>
              </w:p>
              <w:p w:rsidR="00DF090B" w:rsidRPr="001A0E75" w:rsidRDefault="00775475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="005E531B" w:rsidRPr="001A0E75">
                  <w:rPr>
                    <w:rFonts w:ascii="Helvetica" w:hAnsi="Helvetica"/>
                    <w:sz w:val="13"/>
                    <w:szCs w:val="14"/>
                  </w:rPr>
                  <w:t>E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5E531B" w:rsidRPr="001A0E75">
                  <w:rPr>
                    <w:rFonts w:ascii="Helvetica" w:hAnsi="Helvetica"/>
                    <w:sz w:val="13"/>
                    <w:szCs w:val="14"/>
                  </w:rPr>
                  <w:t>Prabhavathi</w:t>
                </w:r>
                <w:proofErr w:type="spellEnd"/>
                <w:r w:rsidR="005E531B" w:rsidRPr="001A0E75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>(</w:t>
                </w:r>
                <w:r w:rsidR="005E531B" w:rsidRPr="001A0E75">
                  <w:rPr>
                    <w:rFonts w:ascii="Helvetica" w:hAnsi="Helvetica"/>
                    <w:sz w:val="13"/>
                    <w:szCs w:val="14"/>
                  </w:rPr>
                  <w:t>Hyderabad</w:t>
                </w:r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7E79D8" w:rsidRPr="001A0E75" w:rsidRDefault="007E79D8" w:rsidP="001F5ACD">
                <w:pPr>
                  <w:jc w:val="both"/>
                  <w:rPr>
                    <w:rFonts w:ascii="Helvetica" w:hAnsi="Helvetica"/>
                    <w:i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i/>
                    <w:sz w:val="13"/>
                    <w:szCs w:val="14"/>
                  </w:rPr>
                  <w:t>Dean of Studies-Elect (2015-16)</w:t>
                </w:r>
              </w:p>
              <w:p w:rsidR="007E79D8" w:rsidRPr="001A0E75" w:rsidRDefault="007E79D8" w:rsidP="007E79D8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Vinod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Kumar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Monga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(Delhi)</w:t>
                </w:r>
              </w:p>
              <w:p w:rsidR="00DF090B" w:rsidRPr="001A0E75" w:rsidRDefault="004F7405" w:rsidP="00DF090B">
                <w:pPr>
                  <w:pStyle w:val="Heading4"/>
                  <w:spacing w:line="240" w:lineRule="auto"/>
                  <w:rPr>
                    <w:rFonts w:ascii="Helvetica" w:hAnsi="Helvetica"/>
                    <w:sz w:val="13"/>
                    <w:szCs w:val="14"/>
                  </w:rPr>
                </w:pPr>
                <w:r>
                  <w:rPr>
                    <w:rFonts w:ascii="Helvetica" w:hAnsi="Helvetica"/>
                    <w:sz w:val="13"/>
                    <w:szCs w:val="14"/>
                  </w:rPr>
                  <w:t xml:space="preserve">Honorary </w:t>
                </w:r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>Secretary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>A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 xml:space="preserve">Raja </w:t>
                </w:r>
                <w:proofErr w:type="spellStart"/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>Rajeshwar</w:t>
                </w:r>
                <w:proofErr w:type="spellEnd"/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(</w:t>
                </w:r>
                <w:proofErr w:type="spellStart"/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>Teynampet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DF090B" w:rsidRPr="001A0E75" w:rsidRDefault="00DF090B" w:rsidP="006E4E05">
                <w:pPr>
                  <w:spacing w:before="30"/>
                  <w:jc w:val="both"/>
                  <w:rPr>
                    <w:rFonts w:ascii="Helvetica" w:hAnsi="Helvetica"/>
                    <w:b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>IMA AMS (Hyderabad)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i/>
                    <w:sz w:val="13"/>
                    <w:szCs w:val="14"/>
                  </w:rPr>
                  <w:t>Chairman</w:t>
                </w:r>
              </w:p>
              <w:p w:rsidR="00DF090B" w:rsidRPr="001A0E75" w:rsidRDefault="00775475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>Ajoy</w:t>
                </w:r>
                <w:proofErr w:type="spellEnd"/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 xml:space="preserve"> Kumar Singh </w:t>
                </w:r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>(</w:t>
                </w:r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>Ranchi)</w:t>
                </w:r>
              </w:p>
              <w:p w:rsidR="007E79D8" w:rsidRPr="001A0E75" w:rsidRDefault="007E79D8" w:rsidP="001F5ACD">
                <w:pPr>
                  <w:jc w:val="both"/>
                  <w:rPr>
                    <w:rFonts w:ascii="Helvetica" w:hAnsi="Helvetica"/>
                    <w:i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i/>
                    <w:sz w:val="13"/>
                    <w:szCs w:val="14"/>
                  </w:rPr>
                  <w:t>Chairman-Elect (2015-16)</w:t>
                </w:r>
              </w:p>
              <w:p w:rsidR="007E79D8" w:rsidRPr="001A0E75" w:rsidRDefault="007E79D8" w:rsidP="007E79D8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Kiranshankar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W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Deoras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Bilaspur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DF090B" w:rsidRPr="001A0E75" w:rsidRDefault="004F7405" w:rsidP="00DF090B">
                <w:pPr>
                  <w:pStyle w:val="Heading4"/>
                  <w:spacing w:line="240" w:lineRule="auto"/>
                  <w:rPr>
                    <w:rFonts w:ascii="Helvetica" w:hAnsi="Helvetica"/>
                    <w:sz w:val="13"/>
                    <w:szCs w:val="14"/>
                  </w:rPr>
                </w:pPr>
                <w:r>
                  <w:rPr>
                    <w:rFonts w:ascii="Helvetica" w:hAnsi="Helvetica"/>
                    <w:sz w:val="13"/>
                    <w:szCs w:val="14"/>
                  </w:rPr>
                  <w:t xml:space="preserve">Honorary </w:t>
                </w:r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>Secretary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>Pullarao</w:t>
                </w:r>
                <w:proofErr w:type="spellEnd"/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>Pasumarthy</w:t>
                </w:r>
                <w:proofErr w:type="spellEnd"/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(Hyderabad City)</w:t>
                </w:r>
              </w:p>
              <w:p w:rsidR="00DF090B" w:rsidRPr="001A0E75" w:rsidRDefault="00DF090B" w:rsidP="006E4E05">
                <w:pPr>
                  <w:spacing w:before="30"/>
                  <w:jc w:val="both"/>
                  <w:rPr>
                    <w:rFonts w:ascii="Helvetica" w:hAnsi="Helvetica"/>
                    <w:b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 xml:space="preserve">IMA AKN </w:t>
                </w:r>
                <w:proofErr w:type="spellStart"/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>Sinha</w:t>
                </w:r>
                <w:proofErr w:type="spellEnd"/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 xml:space="preserve"> Institute (Patna)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i/>
                    <w:sz w:val="13"/>
                    <w:szCs w:val="14"/>
                  </w:rPr>
                  <w:t>Director</w:t>
                </w:r>
              </w:p>
              <w:p w:rsidR="00DF090B" w:rsidRPr="001A0E75" w:rsidRDefault="00775475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  <w:lang w:val="fr-FR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r w:rsidR="00A839DC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Dilip </w:t>
                </w:r>
                <w:proofErr w:type="spellStart"/>
                <w:r w:rsidR="00A839DC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Kumar</w:t>
                </w:r>
                <w:proofErr w:type="spellEnd"/>
                <w:r w:rsidR="00A839DC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proofErr w:type="spellStart"/>
                <w:r w:rsidR="00A839DC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Acharya</w:t>
                </w:r>
                <w:proofErr w:type="spellEnd"/>
                <w:r w:rsidR="00A839DC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(</w:t>
                </w:r>
                <w:r w:rsidR="00A839DC"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Indore</w:t>
                </w:r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)</w:t>
                </w:r>
              </w:p>
              <w:p w:rsidR="007E79D8" w:rsidRPr="001A0E75" w:rsidRDefault="007E79D8" w:rsidP="001F5ACD">
                <w:pPr>
                  <w:jc w:val="both"/>
                  <w:rPr>
                    <w:rFonts w:ascii="Helvetica" w:hAnsi="Helvetica"/>
                    <w:i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i/>
                    <w:sz w:val="13"/>
                    <w:szCs w:val="14"/>
                  </w:rPr>
                  <w:t>Director-Elect (2015-16)</w:t>
                </w:r>
              </w:p>
              <w:p w:rsidR="007E79D8" w:rsidRPr="001A0E75" w:rsidRDefault="007E79D8" w:rsidP="007E79D8">
                <w:pPr>
                  <w:jc w:val="both"/>
                  <w:rPr>
                    <w:rFonts w:ascii="Helvetica" w:hAnsi="Helvetica"/>
                    <w:sz w:val="13"/>
                    <w:szCs w:val="14"/>
                    <w:lang w:val="fr-FR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Shivkumar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Utture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 xml:space="preserve"> (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Mumbai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  <w:lang w:val="fr-FR"/>
                  </w:rPr>
                  <w:t>)</w:t>
                </w:r>
              </w:p>
              <w:p w:rsidR="00DF090B" w:rsidRPr="001A0E75" w:rsidRDefault="004F7405" w:rsidP="00DF090B">
                <w:pPr>
                  <w:pStyle w:val="Heading4"/>
                  <w:spacing w:line="240" w:lineRule="auto"/>
                  <w:rPr>
                    <w:rFonts w:ascii="Helvetica" w:hAnsi="Helvetica"/>
                    <w:sz w:val="13"/>
                    <w:szCs w:val="14"/>
                  </w:rPr>
                </w:pPr>
                <w:r>
                  <w:rPr>
                    <w:rFonts w:ascii="Helvetica" w:hAnsi="Helvetica"/>
                    <w:sz w:val="13"/>
                    <w:szCs w:val="14"/>
                  </w:rPr>
                  <w:t xml:space="preserve">Honorary </w:t>
                </w:r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>Executive Secretary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E37C2A" w:rsidRPr="001A0E75">
                  <w:rPr>
                    <w:rFonts w:ascii="Helvetica" w:hAnsi="Helvetica"/>
                    <w:sz w:val="13"/>
                    <w:szCs w:val="14"/>
                  </w:rPr>
                  <w:t>Arbind</w:t>
                </w:r>
                <w:proofErr w:type="spellEnd"/>
                <w:r w:rsidR="00E37C2A" w:rsidRPr="001A0E75">
                  <w:rPr>
                    <w:rFonts w:ascii="Helvetica" w:hAnsi="Helvetica"/>
                    <w:sz w:val="13"/>
                    <w:szCs w:val="14"/>
                  </w:rPr>
                  <w:t xml:space="preserve"> Kumar </w:t>
                </w:r>
                <w:proofErr w:type="spellStart"/>
                <w:r w:rsidR="00E37C2A" w:rsidRPr="001A0E75">
                  <w:rPr>
                    <w:rFonts w:ascii="Helvetica" w:hAnsi="Helvetica"/>
                    <w:sz w:val="13"/>
                    <w:szCs w:val="14"/>
                  </w:rPr>
                  <w:t>Sinha</w:t>
                </w:r>
                <w:proofErr w:type="spellEnd"/>
                <w:r w:rsidR="00842E4F">
                  <w:rPr>
                    <w:rFonts w:ascii="Helvetica" w:hAnsi="Helvetica"/>
                    <w:sz w:val="13"/>
                    <w:szCs w:val="14"/>
                  </w:rPr>
                  <w:t xml:space="preserve"> (Patna)</w:t>
                </w:r>
              </w:p>
              <w:p w:rsidR="00DF090B" w:rsidRPr="001A0E75" w:rsidRDefault="00DF090B" w:rsidP="006E4E05">
                <w:pPr>
                  <w:spacing w:before="30"/>
                  <w:jc w:val="both"/>
                  <w:rPr>
                    <w:rFonts w:ascii="Helvetica" w:hAnsi="Helvetica"/>
                    <w:b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>JIMA (</w:t>
                </w:r>
                <w:r w:rsidR="00DC1014">
                  <w:rPr>
                    <w:rFonts w:ascii="Helvetica" w:hAnsi="Helvetica"/>
                    <w:b/>
                    <w:sz w:val="13"/>
                    <w:szCs w:val="14"/>
                  </w:rPr>
                  <w:t>Calcutta</w:t>
                </w:r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>)</w:t>
                </w:r>
              </w:p>
              <w:p w:rsidR="00DF090B" w:rsidRPr="001A0E75" w:rsidRDefault="004F7405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>
                  <w:rPr>
                    <w:rFonts w:ascii="Helvetica" w:hAnsi="Helvetica"/>
                    <w:i/>
                    <w:sz w:val="13"/>
                    <w:szCs w:val="14"/>
                  </w:rPr>
                  <w:t xml:space="preserve">Honorary </w:t>
                </w:r>
                <w:r w:rsidR="00DF090B" w:rsidRPr="001A0E75">
                  <w:rPr>
                    <w:rFonts w:ascii="Helvetica" w:hAnsi="Helvetica"/>
                    <w:i/>
                    <w:sz w:val="13"/>
                    <w:szCs w:val="14"/>
                  </w:rPr>
                  <w:t>Editor</w:t>
                </w:r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ab/>
                </w:r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ab/>
                </w:r>
              </w:p>
              <w:p w:rsidR="00DF090B" w:rsidRPr="001A0E75" w:rsidRDefault="00775475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>Anup</w:t>
                </w:r>
                <w:proofErr w:type="spellEnd"/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 xml:space="preserve"> Kumar Bhattacharya </w:t>
                </w:r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>(</w:t>
                </w:r>
                <w:proofErr w:type="spellStart"/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>De</w:t>
                </w:r>
                <w:r w:rsidR="00842E4F">
                  <w:rPr>
                    <w:rFonts w:ascii="Helvetica" w:hAnsi="Helvetica"/>
                    <w:sz w:val="13"/>
                    <w:szCs w:val="14"/>
                  </w:rPr>
                  <w:t>u</w:t>
                </w:r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>lpara</w:t>
                </w:r>
                <w:proofErr w:type="spellEnd"/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7E79D8" w:rsidRPr="001A0E75" w:rsidRDefault="004F7405" w:rsidP="007E79D8">
                <w:pPr>
                  <w:jc w:val="both"/>
                  <w:rPr>
                    <w:rFonts w:ascii="Helvetica" w:hAnsi="Helvetica"/>
                    <w:i/>
                    <w:sz w:val="13"/>
                    <w:szCs w:val="14"/>
                  </w:rPr>
                </w:pPr>
                <w:r>
                  <w:rPr>
                    <w:rFonts w:ascii="Helvetica" w:hAnsi="Helvetica"/>
                    <w:i/>
                    <w:sz w:val="13"/>
                    <w:szCs w:val="14"/>
                  </w:rPr>
                  <w:t xml:space="preserve">Honorary </w:t>
                </w:r>
                <w:r w:rsidR="007E79D8" w:rsidRPr="001A0E75">
                  <w:rPr>
                    <w:rFonts w:ascii="Helvetica" w:hAnsi="Helvetica"/>
                    <w:i/>
                    <w:sz w:val="13"/>
                    <w:szCs w:val="14"/>
                  </w:rPr>
                  <w:t>Editor-Elect (2015-16)</w:t>
                </w:r>
              </w:p>
              <w:p w:rsidR="007E79D8" w:rsidRPr="001A0E75" w:rsidRDefault="007E79D8" w:rsidP="007E79D8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Debasish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Mukherjee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Behala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DF090B" w:rsidRPr="001A0E75" w:rsidRDefault="004F7405" w:rsidP="00DF090B">
                <w:pPr>
                  <w:pStyle w:val="Heading9"/>
                  <w:rPr>
                    <w:rFonts w:ascii="Helvetica" w:hAnsi="Helvetica"/>
                    <w:sz w:val="13"/>
                    <w:szCs w:val="14"/>
                  </w:rPr>
                </w:pPr>
                <w:r>
                  <w:rPr>
                    <w:rFonts w:ascii="Helvetica" w:hAnsi="Helvetica"/>
                    <w:sz w:val="13"/>
                    <w:szCs w:val="14"/>
                  </w:rPr>
                  <w:t xml:space="preserve">Honorary </w:t>
                </w:r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>Secretary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>Santanu</w:t>
                </w:r>
                <w:proofErr w:type="spellEnd"/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>Sen</w:t>
                </w:r>
                <w:proofErr w:type="spellEnd"/>
                <w:r w:rsidR="00A839DC" w:rsidRPr="001A0E75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(</w:t>
                </w:r>
                <w:r w:rsidR="00DC1014">
                  <w:rPr>
                    <w:rFonts w:ascii="Helvetica" w:hAnsi="Helvetica"/>
                    <w:sz w:val="13"/>
                    <w:szCs w:val="14"/>
                  </w:rPr>
                  <w:t>Calcutta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DF090B" w:rsidRPr="001A0E75" w:rsidRDefault="00DF090B" w:rsidP="006E4E05">
                <w:pPr>
                  <w:spacing w:before="30"/>
                  <w:jc w:val="both"/>
                  <w:rPr>
                    <w:rFonts w:ascii="Helvetica" w:hAnsi="Helvetica"/>
                    <w:b/>
                    <w:sz w:val="13"/>
                    <w:szCs w:val="14"/>
                  </w:rPr>
                </w:pPr>
                <w:proofErr w:type="gramStart"/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>Your</w:t>
                </w:r>
                <w:proofErr w:type="gramEnd"/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 xml:space="preserve"> Health (</w:t>
                </w:r>
                <w:r w:rsidR="00DC1014">
                  <w:rPr>
                    <w:rFonts w:ascii="Helvetica" w:hAnsi="Helvetica"/>
                    <w:b/>
                    <w:sz w:val="13"/>
                    <w:szCs w:val="14"/>
                  </w:rPr>
                  <w:t>Calcutta</w:t>
                </w:r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>)</w:t>
                </w:r>
              </w:p>
              <w:p w:rsidR="00DF090B" w:rsidRPr="001A0E75" w:rsidRDefault="004F7405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>
                  <w:rPr>
                    <w:rFonts w:ascii="Helvetica" w:hAnsi="Helvetica"/>
                    <w:i/>
                    <w:sz w:val="13"/>
                    <w:szCs w:val="14"/>
                  </w:rPr>
                  <w:t xml:space="preserve">Honorary </w:t>
                </w:r>
                <w:r w:rsidR="00DF090B" w:rsidRPr="001A0E75">
                  <w:rPr>
                    <w:rFonts w:ascii="Helvetica" w:hAnsi="Helvetica"/>
                    <w:i/>
                    <w:sz w:val="13"/>
                    <w:szCs w:val="14"/>
                  </w:rPr>
                  <w:t>Editor</w:t>
                </w:r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ab/>
                </w:r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ab/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E37C2A" w:rsidRPr="001A0E75">
                  <w:rPr>
                    <w:rFonts w:ascii="Helvetica" w:hAnsi="Helvetica"/>
                    <w:sz w:val="13"/>
                    <w:szCs w:val="14"/>
                  </w:rPr>
                  <w:t>Amitabha</w:t>
                </w:r>
                <w:proofErr w:type="spellEnd"/>
                <w:r w:rsidR="00E37C2A" w:rsidRPr="001A0E75">
                  <w:rPr>
                    <w:rFonts w:ascii="Helvetica" w:hAnsi="Helvetica"/>
                    <w:sz w:val="13"/>
                    <w:szCs w:val="14"/>
                  </w:rPr>
                  <w:t xml:space="preserve"> Bhattacharya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</w:t>
                </w:r>
                <w:proofErr w:type="spellStart"/>
                <w:r w:rsidR="00DC1014">
                  <w:rPr>
                    <w:rFonts w:ascii="Helvetica" w:hAnsi="Helvetica"/>
                    <w:sz w:val="13"/>
                    <w:szCs w:val="14"/>
                  </w:rPr>
                  <w:t>Bidhannagar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DF090B" w:rsidRPr="001A0E75" w:rsidRDefault="004F7405" w:rsidP="00DF090B">
                <w:pPr>
                  <w:pStyle w:val="Heading9"/>
                  <w:rPr>
                    <w:rFonts w:ascii="Helvetica" w:hAnsi="Helvetica"/>
                    <w:sz w:val="13"/>
                    <w:szCs w:val="14"/>
                  </w:rPr>
                </w:pPr>
                <w:r>
                  <w:rPr>
                    <w:rFonts w:ascii="Helvetica" w:hAnsi="Helvetica"/>
                    <w:sz w:val="13"/>
                    <w:szCs w:val="14"/>
                  </w:rPr>
                  <w:t xml:space="preserve">Honorary </w:t>
                </w:r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>Secretary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E37C2A" w:rsidRPr="001A0E75">
                  <w:rPr>
                    <w:rFonts w:ascii="Helvetica" w:hAnsi="Helvetica"/>
                    <w:sz w:val="13"/>
                    <w:szCs w:val="14"/>
                  </w:rPr>
                  <w:t>Rahul</w:t>
                </w:r>
                <w:proofErr w:type="spellEnd"/>
                <w:r w:rsidR="00E37C2A" w:rsidRPr="001A0E75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E37C2A" w:rsidRPr="001A0E75">
                  <w:rPr>
                    <w:rFonts w:ascii="Helvetica" w:hAnsi="Helvetica"/>
                    <w:sz w:val="13"/>
                    <w:szCs w:val="14"/>
                  </w:rPr>
                  <w:t>Dutta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</w:t>
                </w:r>
                <w:r w:rsidR="00DC1014">
                  <w:rPr>
                    <w:rFonts w:ascii="Helvetica" w:hAnsi="Helvetica"/>
                    <w:sz w:val="13"/>
                    <w:szCs w:val="14"/>
                  </w:rPr>
                  <w:t>Calcutta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DF090B" w:rsidRPr="001A0E75" w:rsidRDefault="00DF090B" w:rsidP="006E4E05">
                <w:pPr>
                  <w:spacing w:before="30"/>
                  <w:jc w:val="both"/>
                  <w:rPr>
                    <w:rFonts w:ascii="Helvetica" w:hAnsi="Helvetica"/>
                    <w:b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>IMA N</w:t>
                </w:r>
                <w:r w:rsidR="00DE34D2">
                  <w:rPr>
                    <w:rFonts w:ascii="Helvetica" w:hAnsi="Helvetica"/>
                    <w:b/>
                    <w:sz w:val="13"/>
                    <w:szCs w:val="14"/>
                  </w:rPr>
                  <w:t>.</w:t>
                </w:r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>S</w:t>
                </w:r>
                <w:r w:rsidR="00DE34D2">
                  <w:rPr>
                    <w:rFonts w:ascii="Helvetica" w:hAnsi="Helvetica"/>
                    <w:b/>
                    <w:sz w:val="13"/>
                    <w:szCs w:val="14"/>
                  </w:rPr>
                  <w:t>.</w:t>
                </w:r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>S</w:t>
                </w:r>
                <w:r w:rsidR="00DE34D2">
                  <w:rPr>
                    <w:rFonts w:ascii="Helvetica" w:hAnsi="Helvetica"/>
                    <w:b/>
                    <w:sz w:val="13"/>
                    <w:szCs w:val="14"/>
                  </w:rPr>
                  <w:t>.</w:t>
                </w:r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>S</w:t>
                </w:r>
                <w:r w:rsidR="00DE34D2">
                  <w:rPr>
                    <w:rFonts w:ascii="Helvetica" w:hAnsi="Helvetica"/>
                    <w:b/>
                    <w:sz w:val="13"/>
                    <w:szCs w:val="14"/>
                  </w:rPr>
                  <w:t xml:space="preserve">. </w:t>
                </w:r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>(</w:t>
                </w:r>
                <w:proofErr w:type="spellStart"/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>Ahmedabad</w:t>
                </w:r>
                <w:proofErr w:type="spellEnd"/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>)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i/>
                    <w:sz w:val="13"/>
                    <w:szCs w:val="14"/>
                  </w:rPr>
                  <w:t>Chairman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Kirti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M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Patel (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Ahmedabad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DF090B" w:rsidRPr="001A0E75" w:rsidRDefault="004F7405" w:rsidP="00DF090B">
                <w:pPr>
                  <w:pStyle w:val="Heading4"/>
                  <w:spacing w:line="240" w:lineRule="auto"/>
                  <w:rPr>
                    <w:rFonts w:ascii="Helvetica" w:hAnsi="Helvetica"/>
                    <w:sz w:val="13"/>
                    <w:szCs w:val="14"/>
                  </w:rPr>
                </w:pPr>
                <w:r>
                  <w:rPr>
                    <w:rFonts w:ascii="Helvetica" w:hAnsi="Helvetica"/>
                    <w:sz w:val="13"/>
                    <w:szCs w:val="14"/>
                  </w:rPr>
                  <w:t xml:space="preserve">Honorary </w:t>
                </w:r>
                <w:r w:rsidR="00DF090B" w:rsidRPr="001A0E75">
                  <w:rPr>
                    <w:rFonts w:ascii="Helvetica" w:hAnsi="Helvetica"/>
                    <w:sz w:val="13"/>
                    <w:szCs w:val="14"/>
                  </w:rPr>
                  <w:t>Secretary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Yogendra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S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Modi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Ahmedabad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DF090B" w:rsidRPr="001A0E75" w:rsidRDefault="00DF090B" w:rsidP="006E4E05">
                <w:pPr>
                  <w:pStyle w:val="Heading8"/>
                  <w:spacing w:before="30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IMA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N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>.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P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>.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P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>.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Scheme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Thiru</w:t>
                </w:r>
                <w:r w:rsidR="006E4E05">
                  <w:rPr>
                    <w:rFonts w:ascii="Helvetica" w:hAnsi="Helvetica"/>
                    <w:sz w:val="13"/>
                    <w:szCs w:val="14"/>
                  </w:rPr>
                  <w:t>vanantha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puram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DF090B" w:rsidRPr="001A0E75" w:rsidRDefault="00DF090B" w:rsidP="00DF090B">
                <w:pPr>
                  <w:rPr>
                    <w:rFonts w:ascii="Helvetica" w:hAnsi="Helvetica"/>
                    <w:i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i/>
                    <w:sz w:val="13"/>
                    <w:szCs w:val="14"/>
                  </w:rPr>
                  <w:t>Chairman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="00185708" w:rsidRPr="001A0E75">
                  <w:rPr>
                    <w:rFonts w:ascii="Helvetica" w:hAnsi="Helvetica"/>
                    <w:sz w:val="13"/>
                    <w:szCs w:val="14"/>
                  </w:rPr>
                  <w:t>Krishna M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185708" w:rsidRPr="001A0E75">
                  <w:rPr>
                    <w:rFonts w:ascii="Helvetica" w:hAnsi="Helvetica"/>
                    <w:sz w:val="13"/>
                    <w:szCs w:val="14"/>
                  </w:rPr>
                  <w:t>Parate</w:t>
                </w:r>
                <w:proofErr w:type="spellEnd"/>
                <w:r w:rsidR="00185708" w:rsidRPr="001A0E75">
                  <w:rPr>
                    <w:rFonts w:ascii="Helvetica" w:hAnsi="Helvetica"/>
                    <w:sz w:val="13"/>
                    <w:szCs w:val="14"/>
                  </w:rPr>
                  <w:t xml:space="preserve"> (Nagpur)</w:t>
                </w:r>
              </w:p>
              <w:p w:rsidR="00DF090B" w:rsidRPr="001A0E75" w:rsidRDefault="004F7405" w:rsidP="00DF090B">
                <w:pPr>
                  <w:jc w:val="both"/>
                  <w:rPr>
                    <w:rFonts w:ascii="Helvetica" w:hAnsi="Helvetica"/>
                    <w:i/>
                    <w:sz w:val="13"/>
                    <w:szCs w:val="14"/>
                  </w:rPr>
                </w:pPr>
                <w:r>
                  <w:rPr>
                    <w:rFonts w:ascii="Helvetica" w:hAnsi="Helvetica"/>
                    <w:i/>
                    <w:sz w:val="13"/>
                    <w:szCs w:val="14"/>
                  </w:rPr>
                  <w:t xml:space="preserve">Honorary </w:t>
                </w:r>
                <w:r w:rsidR="00DF090B" w:rsidRPr="001A0E75">
                  <w:rPr>
                    <w:rFonts w:ascii="Helvetica" w:hAnsi="Helvetica"/>
                    <w:i/>
                    <w:sz w:val="13"/>
                    <w:szCs w:val="14"/>
                  </w:rPr>
                  <w:t>Secretary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Alex Franklin (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Thiruvananthapuram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DF090B" w:rsidRPr="001A0E75" w:rsidRDefault="00DF090B" w:rsidP="001D2DEF">
                <w:pPr>
                  <w:spacing w:before="30"/>
                  <w:rPr>
                    <w:rFonts w:ascii="Helvetica" w:hAnsi="Helvetica"/>
                    <w:b/>
                    <w:sz w:val="13"/>
                    <w:szCs w:val="14"/>
                  </w:rPr>
                </w:pPr>
                <w:proofErr w:type="spellStart"/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>Apka</w:t>
                </w:r>
                <w:proofErr w:type="spellEnd"/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>Swasthya</w:t>
                </w:r>
                <w:proofErr w:type="spellEnd"/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 xml:space="preserve"> (Varanasi)</w:t>
                </w:r>
              </w:p>
              <w:p w:rsidR="00DF090B" w:rsidRPr="001A0E75" w:rsidRDefault="004F7405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>
                  <w:rPr>
                    <w:rFonts w:ascii="Helvetica" w:hAnsi="Helvetica"/>
                    <w:i/>
                    <w:sz w:val="13"/>
                    <w:szCs w:val="14"/>
                  </w:rPr>
                  <w:t xml:space="preserve">Honorary </w:t>
                </w:r>
                <w:r w:rsidR="00DF090B" w:rsidRPr="001A0E75">
                  <w:rPr>
                    <w:rFonts w:ascii="Helvetica" w:hAnsi="Helvetica"/>
                    <w:i/>
                    <w:sz w:val="13"/>
                    <w:szCs w:val="14"/>
                  </w:rPr>
                  <w:t>Editor</w:t>
                </w:r>
              </w:p>
              <w:p w:rsidR="00DF090B" w:rsidRPr="001A0E75" w:rsidRDefault="00DF090B" w:rsidP="00DF090B">
                <w:pPr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154BCB" w:rsidRPr="001A0E75">
                  <w:rPr>
                    <w:rFonts w:ascii="Helvetica" w:hAnsi="Helvetica"/>
                    <w:sz w:val="13"/>
                    <w:szCs w:val="14"/>
                  </w:rPr>
                  <w:t>Prabhat</w:t>
                </w:r>
                <w:proofErr w:type="spellEnd"/>
                <w:r w:rsidR="00154BCB" w:rsidRPr="001A0E75">
                  <w:rPr>
                    <w:rFonts w:ascii="Helvetica" w:hAnsi="Helvetica"/>
                    <w:sz w:val="13"/>
                    <w:szCs w:val="14"/>
                  </w:rPr>
                  <w:t xml:space="preserve"> Kumar </w:t>
                </w:r>
                <w:proofErr w:type="spellStart"/>
                <w:r w:rsidR="00154BCB" w:rsidRPr="001A0E75">
                  <w:rPr>
                    <w:rFonts w:ascii="Helvetica" w:hAnsi="Helvetica"/>
                    <w:sz w:val="13"/>
                    <w:szCs w:val="14"/>
                  </w:rPr>
                  <w:t>Tewari</w:t>
                </w:r>
                <w:proofErr w:type="spellEnd"/>
                <w:r w:rsidR="00154BCB" w:rsidRPr="001A0E75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(Banaras)</w:t>
                </w:r>
              </w:p>
              <w:p w:rsidR="00DF090B" w:rsidRPr="001A0E75" w:rsidRDefault="004F7405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>
                  <w:rPr>
                    <w:rFonts w:ascii="Helvetica" w:hAnsi="Helvetica"/>
                    <w:i/>
                    <w:sz w:val="13"/>
                    <w:szCs w:val="14"/>
                  </w:rPr>
                  <w:t xml:space="preserve">Honorary </w:t>
                </w:r>
                <w:r w:rsidR="00DF090B" w:rsidRPr="001A0E75">
                  <w:rPr>
                    <w:rFonts w:ascii="Helvetica" w:hAnsi="Helvetica"/>
                    <w:i/>
                    <w:sz w:val="13"/>
                    <w:szCs w:val="14"/>
                  </w:rPr>
                  <w:t>Secretary</w:t>
                </w:r>
              </w:p>
              <w:p w:rsidR="00DF090B" w:rsidRPr="001A0E75" w:rsidRDefault="00DF090B" w:rsidP="00DF090B">
                <w:pPr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154BCB" w:rsidRPr="001A0E75">
                  <w:rPr>
                    <w:rFonts w:ascii="Helvetica" w:hAnsi="Helvetica"/>
                    <w:sz w:val="13"/>
                    <w:szCs w:val="14"/>
                  </w:rPr>
                  <w:t>Arvind</w:t>
                </w:r>
                <w:proofErr w:type="spellEnd"/>
                <w:r w:rsidR="00154BCB" w:rsidRPr="001A0E75">
                  <w:rPr>
                    <w:rFonts w:ascii="Helvetica" w:hAnsi="Helvetica"/>
                    <w:sz w:val="13"/>
                    <w:szCs w:val="14"/>
                  </w:rPr>
                  <w:t xml:space="preserve"> Singh 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(Banaras)</w:t>
                </w:r>
              </w:p>
              <w:p w:rsidR="00DF090B" w:rsidRPr="001A0E75" w:rsidRDefault="00DF090B" w:rsidP="001D2DEF">
                <w:pPr>
                  <w:spacing w:before="30"/>
                  <w:rPr>
                    <w:rFonts w:ascii="Helvetica" w:hAnsi="Helvetica"/>
                    <w:b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 xml:space="preserve">IMA Hospital Board of India </w:t>
                </w:r>
              </w:p>
              <w:p w:rsidR="00DF090B" w:rsidRPr="001A0E75" w:rsidRDefault="00DF090B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i/>
                    <w:sz w:val="13"/>
                    <w:szCs w:val="14"/>
                  </w:rPr>
                  <w:t>Chairman</w:t>
                </w:r>
              </w:p>
              <w:p w:rsidR="00DF090B" w:rsidRPr="001A0E75" w:rsidRDefault="00DF090B" w:rsidP="00DF090B">
                <w:pPr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="00E37C2A" w:rsidRPr="001A0E75">
                  <w:rPr>
                    <w:rFonts w:ascii="Helvetica" w:hAnsi="Helvetica"/>
                    <w:sz w:val="13"/>
                    <w:szCs w:val="14"/>
                  </w:rPr>
                  <w:t>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="00E37C2A" w:rsidRPr="001A0E75">
                  <w:rPr>
                    <w:rFonts w:ascii="Helvetica" w:hAnsi="Helvetica"/>
                    <w:sz w:val="13"/>
                    <w:szCs w:val="14"/>
                  </w:rPr>
                  <w:t>V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="00E37C2A" w:rsidRPr="001A0E75">
                  <w:rPr>
                    <w:rFonts w:ascii="Helvetica" w:hAnsi="Helvetica"/>
                    <w:sz w:val="13"/>
                    <w:szCs w:val="14"/>
                  </w:rPr>
                  <w:t>Asokan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</w:t>
                </w:r>
                <w:proofErr w:type="spellStart"/>
                <w:r w:rsidR="00E37C2A" w:rsidRPr="001A0E75">
                  <w:rPr>
                    <w:rFonts w:ascii="Helvetica" w:hAnsi="Helvetica"/>
                    <w:sz w:val="13"/>
                    <w:szCs w:val="14"/>
                  </w:rPr>
                  <w:t>Punalur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DF090B" w:rsidRPr="001A0E75" w:rsidRDefault="004F7405" w:rsidP="00DF090B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>
                  <w:rPr>
                    <w:rFonts w:ascii="Helvetica" w:hAnsi="Helvetica"/>
                    <w:i/>
                    <w:sz w:val="13"/>
                    <w:szCs w:val="14"/>
                  </w:rPr>
                  <w:t xml:space="preserve">Honorary </w:t>
                </w:r>
                <w:r w:rsidR="00DF090B" w:rsidRPr="001A0E75">
                  <w:rPr>
                    <w:rFonts w:ascii="Helvetica" w:hAnsi="Helvetica"/>
                    <w:i/>
                    <w:sz w:val="13"/>
                    <w:szCs w:val="14"/>
                  </w:rPr>
                  <w:t>Secretary</w:t>
                </w:r>
              </w:p>
              <w:p w:rsidR="00404AFC" w:rsidRDefault="00DF090B" w:rsidP="00D5653B">
                <w:pPr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="00D5653B" w:rsidRPr="001A0E75">
                  <w:rPr>
                    <w:rFonts w:ascii="Helvetica" w:hAnsi="Helvetica"/>
                    <w:sz w:val="13"/>
                    <w:szCs w:val="14"/>
                  </w:rPr>
                  <w:t xml:space="preserve">Ravi </w:t>
                </w:r>
                <w:proofErr w:type="spellStart"/>
                <w:r w:rsidR="00D5653B" w:rsidRPr="001A0E75">
                  <w:rPr>
                    <w:rFonts w:ascii="Helvetica" w:hAnsi="Helvetica"/>
                    <w:sz w:val="13"/>
                    <w:szCs w:val="14"/>
                  </w:rPr>
                  <w:t>Wankhedkar</w:t>
                </w:r>
                <w:proofErr w:type="spellEnd"/>
                <w:r w:rsidR="00E37C2A" w:rsidRPr="001A0E75">
                  <w:rPr>
                    <w:rFonts w:ascii="Helvetica" w:hAnsi="Helvetica"/>
                    <w:sz w:val="13"/>
                    <w:szCs w:val="14"/>
                  </w:rPr>
                  <w:t xml:space="preserve"> (</w:t>
                </w:r>
                <w:proofErr w:type="spellStart"/>
                <w:r w:rsidR="00D5653B" w:rsidRPr="001A0E75">
                  <w:rPr>
                    <w:rFonts w:ascii="Helvetica" w:hAnsi="Helvetica"/>
                    <w:sz w:val="13"/>
                    <w:szCs w:val="14"/>
                  </w:rPr>
                  <w:t>Dhule</w:t>
                </w:r>
                <w:proofErr w:type="spellEnd"/>
                <w:r w:rsidR="00E37C2A"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1A765F" w:rsidRPr="001A0E75" w:rsidRDefault="001A765F" w:rsidP="001A765F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>
                  <w:rPr>
                    <w:rFonts w:ascii="Helvetica" w:hAnsi="Helvetica"/>
                    <w:i/>
                    <w:sz w:val="13"/>
                    <w:szCs w:val="14"/>
                  </w:rPr>
                  <w:t>HQs</w:t>
                </w:r>
                <w:r w:rsidR="00DE34D2">
                  <w:rPr>
                    <w:rFonts w:ascii="Helvetica" w:hAnsi="Helvetica"/>
                    <w:i/>
                    <w:sz w:val="13"/>
                    <w:szCs w:val="14"/>
                  </w:rPr>
                  <w:t xml:space="preserve">. </w:t>
                </w:r>
                <w:r w:rsidRPr="001A0E75">
                  <w:rPr>
                    <w:rFonts w:ascii="Helvetica" w:hAnsi="Helvetica"/>
                    <w:i/>
                    <w:sz w:val="13"/>
                    <w:szCs w:val="14"/>
                  </w:rPr>
                  <w:t>Secretary</w:t>
                </w:r>
              </w:p>
              <w:p w:rsidR="001A765F" w:rsidRPr="001A0E75" w:rsidRDefault="001A765F" w:rsidP="001A765F">
                <w:pPr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>
                  <w:rPr>
                    <w:rFonts w:ascii="Helvetica" w:hAnsi="Helvetica"/>
                    <w:sz w:val="13"/>
                    <w:szCs w:val="14"/>
                  </w:rPr>
                  <w:t>Anil S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Helvetica" w:hAnsi="Helvetica"/>
                    <w:sz w:val="13"/>
                    <w:szCs w:val="14"/>
                  </w:rPr>
                  <w:t>Pachnekar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</w:t>
                </w:r>
                <w:r>
                  <w:rPr>
                    <w:rFonts w:ascii="Helvetica" w:hAnsi="Helvetica"/>
                    <w:sz w:val="13"/>
                    <w:szCs w:val="14"/>
                  </w:rPr>
                  <w:t>Mumbai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1A0E75" w:rsidRPr="001A0E75" w:rsidRDefault="001A0E75" w:rsidP="001D2DEF">
                <w:pPr>
                  <w:spacing w:before="30"/>
                  <w:rPr>
                    <w:rFonts w:ascii="Helvetica" w:hAnsi="Helvetica"/>
                    <w:b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 xml:space="preserve">IMA </w:t>
                </w:r>
                <w:r w:rsidR="000F3FE4">
                  <w:rPr>
                    <w:rFonts w:ascii="Helvetica" w:hAnsi="Helvetica"/>
                    <w:b/>
                    <w:sz w:val="13"/>
                    <w:szCs w:val="14"/>
                  </w:rPr>
                  <w:t xml:space="preserve">National </w:t>
                </w:r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 xml:space="preserve">Health Scheme </w:t>
                </w:r>
              </w:p>
              <w:p w:rsidR="001A0E75" w:rsidRPr="001A0E75" w:rsidRDefault="001A0E75" w:rsidP="001A0E75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i/>
                    <w:sz w:val="13"/>
                    <w:szCs w:val="14"/>
                  </w:rPr>
                  <w:t>Chairman</w:t>
                </w:r>
              </w:p>
              <w:p w:rsidR="001A0E75" w:rsidRPr="001A0E75" w:rsidRDefault="001A0E75" w:rsidP="001A0E75">
                <w:pPr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Ashok S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 w:rsidRPr="001A0E75">
                  <w:rPr>
                    <w:rFonts w:ascii="Helvetica" w:hAnsi="Helvetica"/>
                    <w:sz w:val="13"/>
                    <w:szCs w:val="14"/>
                  </w:rPr>
                  <w:t>Adhao</w:t>
                </w:r>
                <w:proofErr w:type="spellEnd"/>
                <w:r w:rsidRPr="001A0E75">
                  <w:rPr>
                    <w:rFonts w:ascii="Helvetica" w:hAnsi="Helvetica"/>
                    <w:sz w:val="13"/>
                    <w:szCs w:val="14"/>
                  </w:rPr>
                  <w:t xml:space="preserve"> (Nagpur)</w:t>
                </w:r>
              </w:p>
              <w:p w:rsidR="001A0E75" w:rsidRPr="001A0E75" w:rsidRDefault="004F7405" w:rsidP="001A0E75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>
                  <w:rPr>
                    <w:rFonts w:ascii="Helvetica" w:hAnsi="Helvetica"/>
                    <w:i/>
                    <w:sz w:val="13"/>
                    <w:szCs w:val="14"/>
                  </w:rPr>
                  <w:t xml:space="preserve">Honorary </w:t>
                </w:r>
                <w:r w:rsidR="00064925">
                  <w:rPr>
                    <w:rFonts w:ascii="Helvetica" w:hAnsi="Helvetica"/>
                    <w:i/>
                    <w:sz w:val="13"/>
                    <w:szCs w:val="14"/>
                  </w:rPr>
                  <w:t>Secretary</w:t>
                </w:r>
              </w:p>
              <w:p w:rsidR="00404AFC" w:rsidRPr="00363A53" w:rsidRDefault="001A0E75" w:rsidP="001A0E75">
                <w:pPr>
                  <w:pStyle w:val="Heading4"/>
                  <w:spacing w:line="240" w:lineRule="auto"/>
                  <w:rPr>
                    <w:rFonts w:ascii="Helvetica" w:hAnsi="Helvetica"/>
                    <w:i w:val="0"/>
                    <w:sz w:val="13"/>
                    <w:szCs w:val="12"/>
                  </w:rPr>
                </w:pPr>
                <w:r w:rsidRPr="00363A53">
                  <w:rPr>
                    <w:rFonts w:ascii="Helvetica" w:hAnsi="Helvetica"/>
                    <w:i w:val="0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i w:val="0"/>
                    <w:sz w:val="13"/>
                    <w:szCs w:val="14"/>
                  </w:rPr>
                  <w:t xml:space="preserve"> </w:t>
                </w:r>
                <w:r w:rsidR="006E6206" w:rsidRPr="00363A53">
                  <w:rPr>
                    <w:rFonts w:ascii="Helvetica" w:hAnsi="Helvetica"/>
                    <w:i w:val="0"/>
                    <w:sz w:val="13"/>
                    <w:szCs w:val="14"/>
                  </w:rPr>
                  <w:t>Alex Franklin (</w:t>
                </w:r>
                <w:proofErr w:type="spellStart"/>
                <w:r w:rsidR="006E6206" w:rsidRPr="00363A53">
                  <w:rPr>
                    <w:rFonts w:ascii="Helvetica" w:hAnsi="Helvetica"/>
                    <w:i w:val="0"/>
                    <w:sz w:val="13"/>
                    <w:szCs w:val="14"/>
                  </w:rPr>
                  <w:t>Thiruvananthapuram</w:t>
                </w:r>
                <w:proofErr w:type="spellEnd"/>
                <w:r w:rsidR="006E6206" w:rsidRPr="00363A53">
                  <w:rPr>
                    <w:rFonts w:ascii="Helvetica" w:hAnsi="Helvetica"/>
                    <w:i w:val="0"/>
                    <w:sz w:val="13"/>
                    <w:szCs w:val="14"/>
                  </w:rPr>
                  <w:t>)</w:t>
                </w:r>
              </w:p>
              <w:p w:rsidR="001A0E75" w:rsidRPr="001A0E75" w:rsidRDefault="001A0E75" w:rsidP="001D2DEF">
                <w:pPr>
                  <w:spacing w:before="30"/>
                  <w:rPr>
                    <w:rFonts w:ascii="Helvetica" w:hAnsi="Helvetica"/>
                    <w:b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 xml:space="preserve">IMA </w:t>
                </w:r>
                <w:r w:rsidR="000F3FE4">
                  <w:rPr>
                    <w:rFonts w:ascii="Helvetica" w:hAnsi="Helvetica"/>
                    <w:b/>
                    <w:sz w:val="13"/>
                    <w:szCs w:val="14"/>
                  </w:rPr>
                  <w:t xml:space="preserve">National </w:t>
                </w:r>
                <w:r>
                  <w:rPr>
                    <w:rFonts w:ascii="Helvetica" w:hAnsi="Helvetica"/>
                    <w:b/>
                    <w:sz w:val="13"/>
                    <w:szCs w:val="14"/>
                  </w:rPr>
                  <w:t xml:space="preserve">Pension </w:t>
                </w:r>
                <w:r w:rsidRPr="001A0E75">
                  <w:rPr>
                    <w:rFonts w:ascii="Helvetica" w:hAnsi="Helvetica"/>
                    <w:b/>
                    <w:sz w:val="13"/>
                    <w:szCs w:val="14"/>
                  </w:rPr>
                  <w:t xml:space="preserve">Scheme </w:t>
                </w:r>
              </w:p>
              <w:p w:rsidR="001A0E75" w:rsidRPr="001A0E75" w:rsidRDefault="001A0E75" w:rsidP="001A0E75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i/>
                    <w:sz w:val="13"/>
                    <w:szCs w:val="14"/>
                  </w:rPr>
                  <w:t>Chairman</w:t>
                </w:r>
              </w:p>
              <w:p w:rsidR="001A0E75" w:rsidRPr="001A0E75" w:rsidRDefault="001A0E75" w:rsidP="001A0E75">
                <w:pPr>
                  <w:rPr>
                    <w:rFonts w:ascii="Helvetica" w:hAnsi="Helvetica"/>
                    <w:sz w:val="13"/>
                    <w:szCs w:val="14"/>
                  </w:rPr>
                </w:pPr>
                <w:r w:rsidRPr="001A0E75">
                  <w:rPr>
                    <w:rFonts w:ascii="Helvetica" w:hAnsi="Helvetica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sz w:val="13"/>
                    <w:szCs w:val="14"/>
                  </w:rPr>
                  <w:t xml:space="preserve"> </w:t>
                </w:r>
                <w:proofErr w:type="spellStart"/>
                <w:r>
                  <w:rPr>
                    <w:rFonts w:ascii="Helvetica" w:hAnsi="Helvetica"/>
                    <w:sz w:val="13"/>
                    <w:szCs w:val="14"/>
                  </w:rPr>
                  <w:t>Sudipto</w:t>
                </w:r>
                <w:proofErr w:type="spellEnd"/>
                <w:r>
                  <w:rPr>
                    <w:rFonts w:ascii="Helvetica" w:hAnsi="Helvetica"/>
                    <w:sz w:val="13"/>
                    <w:szCs w:val="14"/>
                  </w:rPr>
                  <w:t xml:space="preserve"> Roy 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(</w:t>
                </w:r>
                <w:r w:rsidR="00DC1014">
                  <w:rPr>
                    <w:rFonts w:ascii="Helvetica" w:hAnsi="Helvetica"/>
                    <w:sz w:val="13"/>
                    <w:szCs w:val="14"/>
                  </w:rPr>
                  <w:t>Calcutta</w:t>
                </w:r>
                <w:r w:rsidRPr="001A0E75">
                  <w:rPr>
                    <w:rFonts w:ascii="Helvetica" w:hAnsi="Helvetica"/>
                    <w:sz w:val="13"/>
                    <w:szCs w:val="14"/>
                  </w:rPr>
                  <w:t>)</w:t>
                </w:r>
              </w:p>
              <w:p w:rsidR="001A0E75" w:rsidRPr="001A0E75" w:rsidRDefault="004F7405" w:rsidP="001A0E75">
                <w:pPr>
                  <w:jc w:val="both"/>
                  <w:rPr>
                    <w:rFonts w:ascii="Helvetica" w:hAnsi="Helvetica"/>
                    <w:sz w:val="13"/>
                    <w:szCs w:val="14"/>
                  </w:rPr>
                </w:pPr>
                <w:r>
                  <w:rPr>
                    <w:rFonts w:ascii="Helvetica" w:hAnsi="Helvetica"/>
                    <w:i/>
                    <w:sz w:val="13"/>
                    <w:szCs w:val="14"/>
                  </w:rPr>
                  <w:t xml:space="preserve">Honorary </w:t>
                </w:r>
                <w:r w:rsidR="006E6206">
                  <w:rPr>
                    <w:rFonts w:ascii="Helvetica" w:hAnsi="Helvetica"/>
                    <w:i/>
                    <w:sz w:val="13"/>
                    <w:szCs w:val="14"/>
                  </w:rPr>
                  <w:t>Secretary</w:t>
                </w:r>
              </w:p>
              <w:p w:rsidR="00404AFC" w:rsidRPr="00DE34D2" w:rsidRDefault="001A0E75" w:rsidP="006E4417">
                <w:pPr>
                  <w:pStyle w:val="Heading4"/>
                  <w:spacing w:line="240" w:lineRule="auto"/>
                  <w:rPr>
                    <w:rFonts w:ascii="Helvetica" w:hAnsi="Helvetica"/>
                    <w:i w:val="0"/>
                    <w:sz w:val="13"/>
                    <w:szCs w:val="12"/>
                  </w:rPr>
                </w:pPr>
                <w:r w:rsidRPr="00DE34D2">
                  <w:rPr>
                    <w:rFonts w:ascii="Helvetica" w:hAnsi="Helvetica"/>
                    <w:i w:val="0"/>
                    <w:sz w:val="13"/>
                    <w:szCs w:val="14"/>
                  </w:rPr>
                  <w:t>Dr</w:t>
                </w:r>
                <w:r w:rsidR="00DE34D2">
                  <w:rPr>
                    <w:rFonts w:ascii="Helvetica" w:hAnsi="Helvetica"/>
                    <w:i w:val="0"/>
                    <w:sz w:val="13"/>
                    <w:szCs w:val="14"/>
                  </w:rPr>
                  <w:t xml:space="preserve"> </w:t>
                </w:r>
                <w:r w:rsidRPr="00DE34D2">
                  <w:rPr>
                    <w:rFonts w:ascii="Helvetica" w:hAnsi="Helvetica"/>
                    <w:i w:val="0"/>
                    <w:sz w:val="13"/>
                    <w:szCs w:val="14"/>
                  </w:rPr>
                  <w:t>K</w:t>
                </w:r>
                <w:r w:rsidR="00DE34D2">
                  <w:rPr>
                    <w:rFonts w:ascii="Helvetica" w:hAnsi="Helvetica"/>
                    <w:i w:val="0"/>
                    <w:sz w:val="13"/>
                    <w:szCs w:val="14"/>
                  </w:rPr>
                  <w:t xml:space="preserve"> </w:t>
                </w:r>
                <w:r w:rsidR="006E6206" w:rsidRPr="00DE34D2">
                  <w:rPr>
                    <w:rFonts w:ascii="Helvetica" w:hAnsi="Helvetica"/>
                    <w:i w:val="0"/>
                    <w:sz w:val="13"/>
                    <w:szCs w:val="14"/>
                  </w:rPr>
                  <w:t>V</w:t>
                </w:r>
                <w:r w:rsidR="00DE34D2">
                  <w:rPr>
                    <w:rFonts w:ascii="Helvetica" w:hAnsi="Helvetica"/>
                    <w:i w:val="0"/>
                    <w:sz w:val="13"/>
                    <w:szCs w:val="14"/>
                  </w:rPr>
                  <w:t xml:space="preserve"> </w:t>
                </w:r>
                <w:proofErr w:type="spellStart"/>
                <w:r w:rsidR="006E6206" w:rsidRPr="00DE34D2">
                  <w:rPr>
                    <w:rFonts w:ascii="Helvetica" w:hAnsi="Helvetica"/>
                    <w:i w:val="0"/>
                    <w:sz w:val="13"/>
                    <w:szCs w:val="14"/>
                  </w:rPr>
                  <w:t>Devadas</w:t>
                </w:r>
                <w:proofErr w:type="spellEnd"/>
                <w:r w:rsidRPr="00DE34D2">
                  <w:rPr>
                    <w:rFonts w:ascii="Helvetica" w:hAnsi="Helvetica"/>
                    <w:i w:val="0"/>
                    <w:sz w:val="13"/>
                    <w:szCs w:val="14"/>
                  </w:rPr>
                  <w:t xml:space="preserve"> (</w:t>
                </w:r>
                <w:proofErr w:type="spellStart"/>
                <w:r w:rsidR="006E4417" w:rsidRPr="00DE34D2">
                  <w:rPr>
                    <w:rFonts w:ascii="Helvetica" w:hAnsi="Helvetica"/>
                    <w:i w:val="0"/>
                    <w:sz w:val="13"/>
                    <w:szCs w:val="14"/>
                  </w:rPr>
                  <w:t>Thrissur</w:t>
                </w:r>
                <w:proofErr w:type="spellEnd"/>
                <w:r w:rsidRPr="00DE34D2">
                  <w:rPr>
                    <w:rFonts w:ascii="Helvetica" w:hAnsi="Helvetica"/>
                    <w:i w:val="0"/>
                    <w:sz w:val="13"/>
                    <w:szCs w:val="14"/>
                  </w:rPr>
                  <w:t>)</w:t>
                </w:r>
              </w:p>
            </w:txbxContent>
          </v:textbox>
        </v:shape>
      </w:pict>
    </w:r>
    <w:r w:rsidR="00E414E0" w:rsidRPr="00E414E0">
      <w:rPr>
        <w:noProof/>
        <w:sz w:val="18"/>
        <w:szCs w:val="18"/>
      </w:rPr>
      <w:pict>
        <v:line id="_x0000_s2050" style="position:absolute;left:0;text-align:left;z-index:251655680" from="135.15pt,1.2pt" to="135.15pt,725.1pt"/>
      </w:pict>
    </w:r>
    <w:r w:rsidR="00E414E0" w:rsidRPr="00E414E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4" type="#_x0000_t32" style="position:absolute;left:0;text-align:left;margin-left:-21.8pt;margin-top:.95pt;width:594.9pt;height:.3pt;flip:y;z-index:251670016" o:connectortype="straight"/>
      </w:pict>
    </w:r>
    <w:r w:rsidR="0068611A" w:rsidRPr="00401E17">
      <w:rPr>
        <w:rFonts w:ascii="Arial" w:hAnsi="Arial"/>
        <w:sz w:val="20"/>
      </w:rPr>
      <w:t>National President</w:t>
    </w:r>
    <w:r w:rsidR="0068611A" w:rsidRPr="00401E17">
      <w:rPr>
        <w:rFonts w:ascii="Arial" w:hAnsi="Arial"/>
        <w:sz w:val="20"/>
      </w:rPr>
      <w:tab/>
      <w:t>Honorary Secretary General</w:t>
    </w:r>
  </w:p>
  <w:p w:rsidR="0068611A" w:rsidRPr="00401E17" w:rsidRDefault="001A765F" w:rsidP="00401E17">
    <w:pPr>
      <w:pStyle w:val="Heading2"/>
      <w:tabs>
        <w:tab w:val="clear" w:pos="2430"/>
        <w:tab w:val="clear" w:pos="5760"/>
        <w:tab w:val="right" w:pos="10890"/>
      </w:tabs>
      <w:spacing w:line="240" w:lineRule="auto"/>
      <w:ind w:left="2794" w:right="115"/>
      <w:rPr>
        <w:rFonts w:ascii="Arial" w:hAnsi="Arial"/>
        <w:b/>
        <w:sz w:val="22"/>
      </w:rPr>
    </w:pPr>
    <w:r>
      <w:rPr>
        <w:rFonts w:ascii="Arial" w:hAnsi="Arial"/>
        <w:b/>
        <w:sz w:val="22"/>
      </w:rPr>
      <w:t>Prof (</w:t>
    </w:r>
    <w:r w:rsidR="0068611A" w:rsidRPr="00401E17">
      <w:rPr>
        <w:rFonts w:ascii="Arial" w:hAnsi="Arial"/>
        <w:b/>
        <w:sz w:val="22"/>
      </w:rPr>
      <w:t>Dr</w:t>
    </w:r>
    <w:r>
      <w:rPr>
        <w:rFonts w:ascii="Arial" w:hAnsi="Arial"/>
        <w:b/>
        <w:sz w:val="22"/>
      </w:rPr>
      <w:t>)</w:t>
    </w:r>
    <w:r w:rsidR="0068611A" w:rsidRPr="00401E17">
      <w:rPr>
        <w:rFonts w:ascii="Arial" w:hAnsi="Arial"/>
        <w:b/>
        <w:sz w:val="22"/>
      </w:rPr>
      <w:t xml:space="preserve"> A </w:t>
    </w:r>
    <w:proofErr w:type="spellStart"/>
    <w:r w:rsidR="0068611A" w:rsidRPr="00401E17">
      <w:rPr>
        <w:rFonts w:ascii="Arial" w:hAnsi="Arial"/>
        <w:b/>
        <w:sz w:val="22"/>
      </w:rPr>
      <w:t>Marthanda</w:t>
    </w:r>
    <w:proofErr w:type="spellEnd"/>
    <w:r w:rsidR="0068611A" w:rsidRPr="00401E17">
      <w:rPr>
        <w:rFonts w:ascii="Arial" w:hAnsi="Arial"/>
        <w:b/>
        <w:sz w:val="22"/>
      </w:rPr>
      <w:t xml:space="preserve"> </w:t>
    </w:r>
    <w:proofErr w:type="spellStart"/>
    <w:r w:rsidR="0068611A" w:rsidRPr="00401E17">
      <w:rPr>
        <w:rFonts w:ascii="Arial" w:hAnsi="Arial"/>
        <w:b/>
        <w:sz w:val="22"/>
      </w:rPr>
      <w:t>Pillai</w:t>
    </w:r>
    <w:proofErr w:type="spellEnd"/>
    <w:r w:rsidR="0068611A" w:rsidRPr="00401E17">
      <w:rPr>
        <w:rFonts w:ascii="Arial" w:hAnsi="Arial"/>
        <w:b/>
        <w:sz w:val="22"/>
      </w:rPr>
      <w:tab/>
      <w:t xml:space="preserve">Dr K </w:t>
    </w:r>
    <w:proofErr w:type="spellStart"/>
    <w:r w:rsidR="0068611A" w:rsidRPr="00401E17">
      <w:rPr>
        <w:rFonts w:ascii="Arial" w:hAnsi="Arial"/>
        <w:b/>
        <w:sz w:val="22"/>
      </w:rPr>
      <w:t>K</w:t>
    </w:r>
    <w:proofErr w:type="spellEnd"/>
    <w:r w:rsidR="0068611A" w:rsidRPr="00401E17">
      <w:rPr>
        <w:rFonts w:ascii="Arial" w:hAnsi="Arial"/>
        <w:b/>
        <w:sz w:val="22"/>
      </w:rPr>
      <w:t xml:space="preserve"> Aggarwal</w:t>
    </w:r>
  </w:p>
  <w:p w:rsidR="0068611A" w:rsidRPr="00401E17" w:rsidRDefault="0068611A" w:rsidP="00401E17">
    <w:pPr>
      <w:pStyle w:val="Heading2"/>
      <w:tabs>
        <w:tab w:val="clear" w:pos="2430"/>
        <w:tab w:val="clear" w:pos="5760"/>
        <w:tab w:val="right" w:pos="10890"/>
      </w:tabs>
      <w:spacing w:line="240" w:lineRule="auto"/>
      <w:ind w:left="2794" w:right="115"/>
      <w:rPr>
        <w:rFonts w:ascii="Arial" w:hAnsi="Arial"/>
        <w:sz w:val="20"/>
      </w:rPr>
    </w:pPr>
    <w:proofErr w:type="spellStart"/>
    <w:r w:rsidRPr="00401E17">
      <w:rPr>
        <w:rFonts w:ascii="Arial" w:hAnsi="Arial"/>
        <w:sz w:val="20"/>
      </w:rPr>
      <w:t>Padma</w:t>
    </w:r>
    <w:proofErr w:type="spellEnd"/>
    <w:r w:rsidRPr="00401E17">
      <w:rPr>
        <w:rFonts w:ascii="Arial" w:hAnsi="Arial"/>
        <w:sz w:val="20"/>
      </w:rPr>
      <w:t xml:space="preserve"> </w:t>
    </w:r>
    <w:proofErr w:type="spellStart"/>
    <w:r w:rsidRPr="00401E17">
      <w:rPr>
        <w:rFonts w:ascii="Arial" w:hAnsi="Arial"/>
        <w:sz w:val="20"/>
      </w:rPr>
      <w:t>Shri</w:t>
    </w:r>
    <w:proofErr w:type="spellEnd"/>
    <w:r w:rsidRPr="00401E17">
      <w:rPr>
        <w:rFonts w:ascii="Arial" w:hAnsi="Arial"/>
        <w:sz w:val="20"/>
      </w:rPr>
      <w:t xml:space="preserve"> </w:t>
    </w:r>
    <w:proofErr w:type="spellStart"/>
    <w:r w:rsidRPr="00401E17">
      <w:rPr>
        <w:rFonts w:ascii="Arial" w:hAnsi="Arial"/>
        <w:sz w:val="20"/>
      </w:rPr>
      <w:t>Awardee</w:t>
    </w:r>
    <w:proofErr w:type="spellEnd"/>
    <w:r w:rsidRPr="00401E17">
      <w:rPr>
        <w:rFonts w:ascii="Arial" w:hAnsi="Arial"/>
        <w:sz w:val="20"/>
      </w:rPr>
      <w:tab/>
    </w:r>
    <w:proofErr w:type="spellStart"/>
    <w:r w:rsidRPr="00401E17">
      <w:rPr>
        <w:rFonts w:ascii="Arial" w:hAnsi="Arial"/>
        <w:sz w:val="20"/>
      </w:rPr>
      <w:t>Padma</w:t>
    </w:r>
    <w:proofErr w:type="spellEnd"/>
    <w:r w:rsidRPr="00401E17">
      <w:rPr>
        <w:rFonts w:ascii="Arial" w:hAnsi="Arial"/>
        <w:sz w:val="20"/>
      </w:rPr>
      <w:t xml:space="preserve"> </w:t>
    </w:r>
    <w:proofErr w:type="spellStart"/>
    <w:r w:rsidRPr="00401E17">
      <w:rPr>
        <w:rFonts w:ascii="Arial" w:hAnsi="Arial"/>
        <w:sz w:val="20"/>
      </w:rPr>
      <w:t>Shri</w:t>
    </w:r>
    <w:proofErr w:type="spellEnd"/>
    <w:r w:rsidRPr="00401E17">
      <w:rPr>
        <w:rFonts w:ascii="Arial" w:hAnsi="Arial"/>
        <w:sz w:val="20"/>
      </w:rPr>
      <w:t>, National Science Communication &amp;</w:t>
    </w:r>
  </w:p>
  <w:p w:rsidR="0068611A" w:rsidRPr="00401E17" w:rsidRDefault="00C203E1" w:rsidP="00401E17">
    <w:pPr>
      <w:pStyle w:val="Heading2"/>
      <w:tabs>
        <w:tab w:val="clear" w:pos="2430"/>
        <w:tab w:val="clear" w:pos="5760"/>
        <w:tab w:val="right" w:pos="10890"/>
      </w:tabs>
      <w:spacing w:line="240" w:lineRule="auto"/>
      <w:ind w:left="2794" w:right="115"/>
      <w:rPr>
        <w:rFonts w:ascii="Arial" w:hAnsi="Arial"/>
        <w:sz w:val="20"/>
      </w:rPr>
    </w:pPr>
    <w:r>
      <w:rPr>
        <w:rFonts w:ascii="Arial" w:hAnsi="Arial"/>
        <w:sz w:val="20"/>
      </w:rPr>
      <w:t xml:space="preserve">(M): </w:t>
    </w:r>
    <w:r w:rsidR="00F37F38" w:rsidRPr="00401E17">
      <w:rPr>
        <w:rFonts w:ascii="Arial" w:hAnsi="Arial"/>
        <w:sz w:val="20"/>
      </w:rPr>
      <w:t>9847062019</w:t>
    </w:r>
    <w:r w:rsidR="0068611A" w:rsidRPr="00401E17">
      <w:rPr>
        <w:rFonts w:ascii="Arial" w:hAnsi="Arial"/>
        <w:sz w:val="20"/>
      </w:rPr>
      <w:tab/>
      <w:t xml:space="preserve">Dr B C Roy National </w:t>
    </w:r>
    <w:proofErr w:type="spellStart"/>
    <w:r w:rsidR="0068611A" w:rsidRPr="00401E17">
      <w:rPr>
        <w:rFonts w:ascii="Arial" w:hAnsi="Arial"/>
        <w:sz w:val="20"/>
      </w:rPr>
      <w:t>Awardee</w:t>
    </w:r>
    <w:proofErr w:type="spellEnd"/>
  </w:p>
  <w:p w:rsidR="009C723D" w:rsidRPr="00401E17" w:rsidRDefault="00C203E1" w:rsidP="00401E17">
    <w:pPr>
      <w:pStyle w:val="Heading2"/>
      <w:tabs>
        <w:tab w:val="clear" w:pos="2430"/>
        <w:tab w:val="clear" w:pos="5760"/>
        <w:tab w:val="right" w:pos="10890"/>
      </w:tabs>
      <w:spacing w:line="240" w:lineRule="auto"/>
      <w:ind w:left="2794" w:right="115"/>
      <w:rPr>
        <w:rFonts w:ascii="Arial" w:hAnsi="Arial"/>
        <w:sz w:val="20"/>
      </w:rPr>
    </w:pPr>
    <w:r>
      <w:rPr>
        <w:rFonts w:ascii="Arial" w:hAnsi="Arial"/>
        <w:sz w:val="20"/>
      </w:rPr>
      <w:t xml:space="preserve">Email: </w:t>
    </w:r>
    <w:r w:rsidR="00F37F38" w:rsidRPr="00401E17">
      <w:rPr>
        <w:rFonts w:ascii="Arial" w:hAnsi="Arial"/>
        <w:sz w:val="20"/>
      </w:rPr>
      <w:t>dramp2014@gmail.com</w:t>
    </w:r>
    <w:r w:rsidR="0068611A" w:rsidRPr="00401E17">
      <w:rPr>
        <w:rFonts w:ascii="Arial" w:hAnsi="Arial"/>
        <w:sz w:val="20"/>
      </w:rPr>
      <w:tab/>
    </w:r>
    <w:r>
      <w:rPr>
        <w:rFonts w:ascii="Arial" w:hAnsi="Arial"/>
        <w:sz w:val="20"/>
      </w:rPr>
      <w:t xml:space="preserve">(M): </w:t>
    </w:r>
    <w:r w:rsidR="0068611A" w:rsidRPr="00401E17">
      <w:rPr>
        <w:rFonts w:ascii="Arial" w:hAnsi="Arial"/>
        <w:sz w:val="20"/>
      </w:rPr>
      <w:t>9811090206</w:t>
    </w:r>
  </w:p>
  <w:p w:rsidR="00512FBF" w:rsidRDefault="00F37F38" w:rsidP="000F27C7">
    <w:pPr>
      <w:tabs>
        <w:tab w:val="right" w:pos="10890"/>
      </w:tabs>
      <w:ind w:left="2790" w:right="115"/>
      <w:rPr>
        <w:rFonts w:ascii="Arial" w:hAnsi="Arial"/>
        <w:sz w:val="20"/>
      </w:rPr>
    </w:pPr>
    <w:r>
      <w:rPr>
        <w:rFonts w:ascii="Arial" w:hAnsi="Arial"/>
        <w:sz w:val="20"/>
      </w:rPr>
      <w:t>Skype @ dramp2014</w:t>
    </w:r>
    <w:r w:rsidR="00401E17" w:rsidRPr="00401E17">
      <w:rPr>
        <w:rFonts w:ascii="Arial" w:hAnsi="Arial"/>
        <w:sz w:val="20"/>
      </w:rPr>
      <w:tab/>
    </w:r>
    <w:r w:rsidR="00C203E1">
      <w:rPr>
        <w:rFonts w:ascii="Arial" w:hAnsi="Arial"/>
        <w:sz w:val="20"/>
      </w:rPr>
      <w:t xml:space="preserve">Email: </w:t>
    </w:r>
    <w:r w:rsidR="00531AF1" w:rsidRPr="00734525">
      <w:rPr>
        <w:rFonts w:ascii="Arial" w:hAnsi="Arial"/>
        <w:sz w:val="20"/>
      </w:rPr>
      <w:t>hsgima@gmail.com</w:t>
    </w:r>
  </w:p>
  <w:p w:rsidR="00065D76" w:rsidRDefault="00065D76" w:rsidP="000F27C7">
    <w:pPr>
      <w:tabs>
        <w:tab w:val="right" w:pos="10890"/>
      </w:tabs>
      <w:ind w:left="2790" w:right="115"/>
      <w:rPr>
        <w:rFonts w:ascii="Arial" w:hAnsi="Arial"/>
        <w:sz w:val="20"/>
      </w:rPr>
    </w:pPr>
    <w:r>
      <w:rPr>
        <w:rFonts w:ascii="Arial" w:hAnsi="Arial"/>
        <w:sz w:val="20"/>
      </w:rPr>
      <w:tab/>
      <w:t>Skype</w:t>
    </w:r>
    <w:r w:rsidR="00804DA2">
      <w:rPr>
        <w:rFonts w:ascii="Arial" w:hAnsi="Arial"/>
        <w:sz w:val="20"/>
      </w:rPr>
      <w:t xml:space="preserve"> </w:t>
    </w:r>
    <w:r>
      <w:rPr>
        <w:rFonts w:ascii="Arial" w:hAnsi="Arial"/>
        <w:sz w:val="20"/>
      </w:rPr>
      <w:t>@</w:t>
    </w:r>
    <w:r w:rsidR="00804DA2">
      <w:rPr>
        <w:rFonts w:ascii="Arial" w:hAnsi="Arial"/>
        <w:sz w:val="20"/>
      </w:rPr>
      <w:t xml:space="preserve"> </w:t>
    </w:r>
    <w:proofErr w:type="spellStart"/>
    <w:r>
      <w:rPr>
        <w:rFonts w:ascii="Arial" w:hAnsi="Arial"/>
        <w:sz w:val="20"/>
      </w:rPr>
      <w:t>drkkaggarwal</w:t>
    </w:r>
    <w:proofErr w:type="spellEnd"/>
  </w:p>
  <w:p w:rsidR="00804DA2" w:rsidRDefault="00E414E0" w:rsidP="000F27C7">
    <w:pPr>
      <w:tabs>
        <w:tab w:val="right" w:pos="10890"/>
      </w:tabs>
      <w:ind w:left="2790" w:right="115"/>
      <w:rPr>
        <w:rFonts w:ascii="Arial" w:hAnsi="Arial"/>
        <w:sz w:val="20"/>
      </w:rPr>
    </w:pPr>
    <w:r w:rsidRPr="00E414E0">
      <w:rPr>
        <w:noProof/>
        <w:sz w:val="18"/>
        <w:szCs w:val="18"/>
      </w:rPr>
      <w:pict>
        <v:shape id="_x0000_s2076" type="#_x0000_t32" style="position:absolute;left:0;text-align:left;margin-left:134.7pt;margin-top:11.6pt;width:438.7pt;height:.3pt;flip:y;z-index:251672064" o:connectortype="straight"/>
      </w:pict>
    </w:r>
    <w:r w:rsidR="00804DA2">
      <w:rPr>
        <w:rFonts w:ascii="Arial" w:hAnsi="Arial"/>
        <w:sz w:val="20"/>
      </w:rPr>
      <w:tab/>
      <w:t xml:space="preserve">Apple </w:t>
    </w:r>
    <w:proofErr w:type="spellStart"/>
    <w:r w:rsidR="00804DA2">
      <w:rPr>
        <w:rFonts w:ascii="Arial" w:hAnsi="Arial"/>
        <w:sz w:val="20"/>
      </w:rPr>
      <w:t>Facetime</w:t>
    </w:r>
    <w:proofErr w:type="spellEnd"/>
    <w:r w:rsidR="00847EDE">
      <w:rPr>
        <w:rFonts w:ascii="Arial" w:hAnsi="Arial"/>
        <w:sz w:val="20"/>
      </w:rPr>
      <w:t xml:space="preserve"> </w:t>
    </w:r>
    <w:r w:rsidR="00804DA2">
      <w:rPr>
        <w:rFonts w:ascii="Arial" w:hAnsi="Arial"/>
        <w:sz w:val="20"/>
      </w:rPr>
      <w:t>@</w:t>
    </w:r>
    <w:r w:rsidR="00847EDE">
      <w:rPr>
        <w:rFonts w:ascii="Arial" w:hAnsi="Arial"/>
        <w:sz w:val="20"/>
      </w:rPr>
      <w:t xml:space="preserve"> </w:t>
    </w:r>
    <w:r w:rsidR="00804DA2">
      <w:rPr>
        <w:rFonts w:ascii="Arial" w:hAnsi="Arial"/>
        <w:sz w:val="20"/>
      </w:rPr>
      <w:t>+919811090206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5A6" w:rsidRDefault="00DB25A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000B8"/>
    <w:multiLevelType w:val="hybridMultilevel"/>
    <w:tmpl w:val="9988856E"/>
    <w:lvl w:ilvl="0" w:tplc="4009000F">
      <w:start w:val="1"/>
      <w:numFmt w:val="decimal"/>
      <w:lvlText w:val="%1."/>
      <w:lvlJc w:val="left"/>
      <w:pPr>
        <w:ind w:left="1800" w:hanging="360"/>
      </w:p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272442DC"/>
    <w:multiLevelType w:val="hybridMultilevel"/>
    <w:tmpl w:val="BC5E123A"/>
    <w:lvl w:ilvl="0" w:tplc="237E0D3C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2770"/>
    <o:shapelayout v:ext="edit">
      <o:idmap v:ext="edit" data="2"/>
      <o:rules v:ext="edit">
        <o:r id="V:Rule5" type="connector" idref="#_x0000_s2055"/>
        <o:r id="V:Rule6" type="connector" idref="#_x0000_s2076"/>
        <o:r id="V:Rule7" type="connector" idref="#_x0000_s2074"/>
        <o:r id="V:Rule8" type="connector" idref="#_x0000_s207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76B58"/>
    <w:rsid w:val="000017BE"/>
    <w:rsid w:val="000123F4"/>
    <w:rsid w:val="0005218C"/>
    <w:rsid w:val="000549B7"/>
    <w:rsid w:val="000619C2"/>
    <w:rsid w:val="00064925"/>
    <w:rsid w:val="00065A8F"/>
    <w:rsid w:val="00065D76"/>
    <w:rsid w:val="00066A46"/>
    <w:rsid w:val="00090823"/>
    <w:rsid w:val="00096C7C"/>
    <w:rsid w:val="000A0074"/>
    <w:rsid w:val="000A09F7"/>
    <w:rsid w:val="000C07FB"/>
    <w:rsid w:val="000C13E8"/>
    <w:rsid w:val="000C7013"/>
    <w:rsid w:val="000D3556"/>
    <w:rsid w:val="000D7A6D"/>
    <w:rsid w:val="000E5D0D"/>
    <w:rsid w:val="000F1995"/>
    <w:rsid w:val="000F27C7"/>
    <w:rsid w:val="000F3FE4"/>
    <w:rsid w:val="000F463D"/>
    <w:rsid w:val="000F720E"/>
    <w:rsid w:val="001038F2"/>
    <w:rsid w:val="00103D41"/>
    <w:rsid w:val="0011555C"/>
    <w:rsid w:val="001322E7"/>
    <w:rsid w:val="0014132E"/>
    <w:rsid w:val="00153156"/>
    <w:rsid w:val="00154BCB"/>
    <w:rsid w:val="0016697C"/>
    <w:rsid w:val="00170609"/>
    <w:rsid w:val="00175941"/>
    <w:rsid w:val="00183A32"/>
    <w:rsid w:val="00185708"/>
    <w:rsid w:val="00186BFD"/>
    <w:rsid w:val="001951CF"/>
    <w:rsid w:val="0019723D"/>
    <w:rsid w:val="001A0E75"/>
    <w:rsid w:val="001A6C3E"/>
    <w:rsid w:val="001A765F"/>
    <w:rsid w:val="001C0D9A"/>
    <w:rsid w:val="001D2DEF"/>
    <w:rsid w:val="001F5ACD"/>
    <w:rsid w:val="00207E0D"/>
    <w:rsid w:val="0021010D"/>
    <w:rsid w:val="0022305A"/>
    <w:rsid w:val="00245F79"/>
    <w:rsid w:val="002572A3"/>
    <w:rsid w:val="002847EA"/>
    <w:rsid w:val="002863DF"/>
    <w:rsid w:val="00286444"/>
    <w:rsid w:val="00292B36"/>
    <w:rsid w:val="002D0EEC"/>
    <w:rsid w:val="002E1BAE"/>
    <w:rsid w:val="002F0A83"/>
    <w:rsid w:val="00313681"/>
    <w:rsid w:val="003203BB"/>
    <w:rsid w:val="00336973"/>
    <w:rsid w:val="00363A53"/>
    <w:rsid w:val="003649AD"/>
    <w:rsid w:val="00365BA4"/>
    <w:rsid w:val="003A0369"/>
    <w:rsid w:val="003C5E67"/>
    <w:rsid w:val="003F1168"/>
    <w:rsid w:val="003F7223"/>
    <w:rsid w:val="00401E17"/>
    <w:rsid w:val="00404AFC"/>
    <w:rsid w:val="00407795"/>
    <w:rsid w:val="00413DB0"/>
    <w:rsid w:val="00415B4B"/>
    <w:rsid w:val="004248D2"/>
    <w:rsid w:val="00427169"/>
    <w:rsid w:val="004327EC"/>
    <w:rsid w:val="004405FC"/>
    <w:rsid w:val="00462F5C"/>
    <w:rsid w:val="00463CE1"/>
    <w:rsid w:val="00463CEB"/>
    <w:rsid w:val="00497AA1"/>
    <w:rsid w:val="004A0AB6"/>
    <w:rsid w:val="004B0526"/>
    <w:rsid w:val="004B62B8"/>
    <w:rsid w:val="004C7F6B"/>
    <w:rsid w:val="004E0631"/>
    <w:rsid w:val="004F7405"/>
    <w:rsid w:val="004F7EE6"/>
    <w:rsid w:val="00512FBF"/>
    <w:rsid w:val="00515D07"/>
    <w:rsid w:val="00531AF1"/>
    <w:rsid w:val="00551B7D"/>
    <w:rsid w:val="005601E9"/>
    <w:rsid w:val="005800B2"/>
    <w:rsid w:val="00594CCE"/>
    <w:rsid w:val="005C574F"/>
    <w:rsid w:val="005C74EC"/>
    <w:rsid w:val="005D30D7"/>
    <w:rsid w:val="005D469E"/>
    <w:rsid w:val="005D4E2F"/>
    <w:rsid w:val="005E29E2"/>
    <w:rsid w:val="005E531B"/>
    <w:rsid w:val="005F0383"/>
    <w:rsid w:val="005F140F"/>
    <w:rsid w:val="005F375A"/>
    <w:rsid w:val="005F50BF"/>
    <w:rsid w:val="006144C2"/>
    <w:rsid w:val="00624E88"/>
    <w:rsid w:val="0062597A"/>
    <w:rsid w:val="00631A25"/>
    <w:rsid w:val="00640AC9"/>
    <w:rsid w:val="00644979"/>
    <w:rsid w:val="00657BDE"/>
    <w:rsid w:val="0066408A"/>
    <w:rsid w:val="00680F2A"/>
    <w:rsid w:val="0068611A"/>
    <w:rsid w:val="006B7730"/>
    <w:rsid w:val="006C085C"/>
    <w:rsid w:val="006D4739"/>
    <w:rsid w:val="006E0C20"/>
    <w:rsid w:val="006E2F0A"/>
    <w:rsid w:val="006E4417"/>
    <w:rsid w:val="006E4E05"/>
    <w:rsid w:val="006E5C61"/>
    <w:rsid w:val="006E6206"/>
    <w:rsid w:val="006E68D2"/>
    <w:rsid w:val="006F052E"/>
    <w:rsid w:val="006F4DE5"/>
    <w:rsid w:val="007105EA"/>
    <w:rsid w:val="00720BBF"/>
    <w:rsid w:val="00727034"/>
    <w:rsid w:val="00727377"/>
    <w:rsid w:val="00730C49"/>
    <w:rsid w:val="0073278E"/>
    <w:rsid w:val="00734525"/>
    <w:rsid w:val="00735FE4"/>
    <w:rsid w:val="007504F3"/>
    <w:rsid w:val="007619A4"/>
    <w:rsid w:val="00761E10"/>
    <w:rsid w:val="0076492A"/>
    <w:rsid w:val="0076588E"/>
    <w:rsid w:val="00775475"/>
    <w:rsid w:val="00782728"/>
    <w:rsid w:val="00783A9C"/>
    <w:rsid w:val="0079608E"/>
    <w:rsid w:val="007A21BF"/>
    <w:rsid w:val="007A286C"/>
    <w:rsid w:val="007A3FE7"/>
    <w:rsid w:val="007B3892"/>
    <w:rsid w:val="007C2480"/>
    <w:rsid w:val="007E79D8"/>
    <w:rsid w:val="007F3306"/>
    <w:rsid w:val="00800A53"/>
    <w:rsid w:val="00804DA2"/>
    <w:rsid w:val="00814FFC"/>
    <w:rsid w:val="00817D32"/>
    <w:rsid w:val="008414CE"/>
    <w:rsid w:val="008417F4"/>
    <w:rsid w:val="00842E4F"/>
    <w:rsid w:val="00847C42"/>
    <w:rsid w:val="00847EDE"/>
    <w:rsid w:val="008516FA"/>
    <w:rsid w:val="008605BF"/>
    <w:rsid w:val="00871B3F"/>
    <w:rsid w:val="00892154"/>
    <w:rsid w:val="008A670D"/>
    <w:rsid w:val="008D43A8"/>
    <w:rsid w:val="008D477E"/>
    <w:rsid w:val="008E1887"/>
    <w:rsid w:val="008E46BD"/>
    <w:rsid w:val="008E4E48"/>
    <w:rsid w:val="009134BC"/>
    <w:rsid w:val="00935CBD"/>
    <w:rsid w:val="00950D78"/>
    <w:rsid w:val="009516FF"/>
    <w:rsid w:val="0096595F"/>
    <w:rsid w:val="009927A9"/>
    <w:rsid w:val="009C282E"/>
    <w:rsid w:val="009C5458"/>
    <w:rsid w:val="009C723D"/>
    <w:rsid w:val="009D6776"/>
    <w:rsid w:val="009E01F6"/>
    <w:rsid w:val="009F214B"/>
    <w:rsid w:val="00A12ED8"/>
    <w:rsid w:val="00A13B79"/>
    <w:rsid w:val="00A143A2"/>
    <w:rsid w:val="00A165B5"/>
    <w:rsid w:val="00A23549"/>
    <w:rsid w:val="00A2748A"/>
    <w:rsid w:val="00A31CF9"/>
    <w:rsid w:val="00A34AA7"/>
    <w:rsid w:val="00A35A0A"/>
    <w:rsid w:val="00A36824"/>
    <w:rsid w:val="00A5553F"/>
    <w:rsid w:val="00A57E74"/>
    <w:rsid w:val="00A61F26"/>
    <w:rsid w:val="00A839DC"/>
    <w:rsid w:val="00A95E2F"/>
    <w:rsid w:val="00AC510E"/>
    <w:rsid w:val="00AD6920"/>
    <w:rsid w:val="00AF0560"/>
    <w:rsid w:val="00AF39CB"/>
    <w:rsid w:val="00B251A0"/>
    <w:rsid w:val="00B26AE0"/>
    <w:rsid w:val="00B26D87"/>
    <w:rsid w:val="00B33A8B"/>
    <w:rsid w:val="00B353BB"/>
    <w:rsid w:val="00B37F1C"/>
    <w:rsid w:val="00B52973"/>
    <w:rsid w:val="00B537AD"/>
    <w:rsid w:val="00B56EAE"/>
    <w:rsid w:val="00B84448"/>
    <w:rsid w:val="00BA0EC5"/>
    <w:rsid w:val="00BA1F21"/>
    <w:rsid w:val="00BB044B"/>
    <w:rsid w:val="00BB6162"/>
    <w:rsid w:val="00BD2F3B"/>
    <w:rsid w:val="00BD4D19"/>
    <w:rsid w:val="00BD7C33"/>
    <w:rsid w:val="00BF6449"/>
    <w:rsid w:val="00C14EB2"/>
    <w:rsid w:val="00C203E1"/>
    <w:rsid w:val="00C42A86"/>
    <w:rsid w:val="00C43FE8"/>
    <w:rsid w:val="00C61661"/>
    <w:rsid w:val="00C638C2"/>
    <w:rsid w:val="00C738DB"/>
    <w:rsid w:val="00C75F43"/>
    <w:rsid w:val="00C76B58"/>
    <w:rsid w:val="00C77841"/>
    <w:rsid w:val="00C823B8"/>
    <w:rsid w:val="00C8682C"/>
    <w:rsid w:val="00C875DA"/>
    <w:rsid w:val="00CA26E7"/>
    <w:rsid w:val="00CA4C99"/>
    <w:rsid w:val="00CA7236"/>
    <w:rsid w:val="00CC19C3"/>
    <w:rsid w:val="00CE05D1"/>
    <w:rsid w:val="00CE7408"/>
    <w:rsid w:val="00CF7EFD"/>
    <w:rsid w:val="00D10D0E"/>
    <w:rsid w:val="00D11E57"/>
    <w:rsid w:val="00D13403"/>
    <w:rsid w:val="00D14582"/>
    <w:rsid w:val="00D42614"/>
    <w:rsid w:val="00D5653B"/>
    <w:rsid w:val="00D57589"/>
    <w:rsid w:val="00D6383A"/>
    <w:rsid w:val="00D76675"/>
    <w:rsid w:val="00D835E8"/>
    <w:rsid w:val="00DA11F1"/>
    <w:rsid w:val="00DB25A6"/>
    <w:rsid w:val="00DB3608"/>
    <w:rsid w:val="00DB4C95"/>
    <w:rsid w:val="00DC1014"/>
    <w:rsid w:val="00DE34D2"/>
    <w:rsid w:val="00DF090B"/>
    <w:rsid w:val="00DF5339"/>
    <w:rsid w:val="00E004EB"/>
    <w:rsid w:val="00E00A9A"/>
    <w:rsid w:val="00E04729"/>
    <w:rsid w:val="00E30A7D"/>
    <w:rsid w:val="00E37C2A"/>
    <w:rsid w:val="00E414E0"/>
    <w:rsid w:val="00E55720"/>
    <w:rsid w:val="00E65581"/>
    <w:rsid w:val="00E67822"/>
    <w:rsid w:val="00E828ED"/>
    <w:rsid w:val="00EB2796"/>
    <w:rsid w:val="00ED0527"/>
    <w:rsid w:val="00EE5475"/>
    <w:rsid w:val="00EF088A"/>
    <w:rsid w:val="00EF097E"/>
    <w:rsid w:val="00EF5FA2"/>
    <w:rsid w:val="00F150E3"/>
    <w:rsid w:val="00F16294"/>
    <w:rsid w:val="00F213B5"/>
    <w:rsid w:val="00F23847"/>
    <w:rsid w:val="00F313D4"/>
    <w:rsid w:val="00F37F38"/>
    <w:rsid w:val="00F654AA"/>
    <w:rsid w:val="00F76D82"/>
    <w:rsid w:val="00F82679"/>
    <w:rsid w:val="00F92BC4"/>
    <w:rsid w:val="00F95D05"/>
    <w:rsid w:val="00F96D9A"/>
    <w:rsid w:val="00F96FF6"/>
    <w:rsid w:val="00FA5DAA"/>
    <w:rsid w:val="00FB2B94"/>
    <w:rsid w:val="00FB2C0B"/>
    <w:rsid w:val="00FD6961"/>
    <w:rsid w:val="00FD7090"/>
    <w:rsid w:val="00FE0D5F"/>
    <w:rsid w:val="00FE2DE9"/>
    <w:rsid w:val="00FF1487"/>
    <w:rsid w:val="00FF6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4448"/>
    <w:rPr>
      <w:sz w:val="24"/>
      <w:szCs w:val="24"/>
    </w:rPr>
  </w:style>
  <w:style w:type="paragraph" w:styleId="Heading1">
    <w:name w:val="heading 1"/>
    <w:basedOn w:val="Normal"/>
    <w:next w:val="Normal"/>
    <w:qFormat/>
    <w:rsid w:val="00B84448"/>
    <w:pPr>
      <w:keepNext/>
      <w:spacing w:line="288" w:lineRule="atLeast"/>
      <w:jc w:val="both"/>
      <w:outlineLvl w:val="0"/>
    </w:pPr>
    <w:rPr>
      <w:b/>
      <w:snapToGrid w:val="0"/>
      <w:szCs w:val="20"/>
    </w:rPr>
  </w:style>
  <w:style w:type="paragraph" w:styleId="Heading2">
    <w:name w:val="heading 2"/>
    <w:basedOn w:val="Normal"/>
    <w:next w:val="Normal"/>
    <w:qFormat/>
    <w:rsid w:val="00B84448"/>
    <w:pPr>
      <w:keepNext/>
      <w:tabs>
        <w:tab w:val="left" w:pos="2430"/>
        <w:tab w:val="left" w:pos="5760"/>
      </w:tabs>
      <w:spacing w:line="288" w:lineRule="atLeast"/>
      <w:jc w:val="both"/>
      <w:outlineLvl w:val="1"/>
    </w:pPr>
    <w:rPr>
      <w:snapToGrid w:val="0"/>
      <w:szCs w:val="20"/>
    </w:rPr>
  </w:style>
  <w:style w:type="paragraph" w:styleId="Heading3">
    <w:name w:val="heading 3"/>
    <w:basedOn w:val="Normal"/>
    <w:next w:val="Normal"/>
    <w:qFormat/>
    <w:rsid w:val="00B84448"/>
    <w:pPr>
      <w:keepNext/>
      <w:spacing w:line="288" w:lineRule="atLeast"/>
      <w:jc w:val="both"/>
      <w:outlineLvl w:val="2"/>
    </w:pPr>
    <w:rPr>
      <w:b/>
      <w:i/>
      <w:snapToGrid w:val="0"/>
      <w:szCs w:val="20"/>
    </w:rPr>
  </w:style>
  <w:style w:type="paragraph" w:styleId="Heading4">
    <w:name w:val="heading 4"/>
    <w:basedOn w:val="Normal"/>
    <w:next w:val="Normal"/>
    <w:qFormat/>
    <w:rsid w:val="00B84448"/>
    <w:pPr>
      <w:keepNext/>
      <w:spacing w:line="288" w:lineRule="atLeast"/>
      <w:jc w:val="both"/>
      <w:outlineLvl w:val="3"/>
    </w:pPr>
    <w:rPr>
      <w:i/>
      <w:snapToGrid w:val="0"/>
      <w:szCs w:val="20"/>
    </w:rPr>
  </w:style>
  <w:style w:type="paragraph" w:styleId="Heading5">
    <w:name w:val="heading 5"/>
    <w:basedOn w:val="Normal"/>
    <w:next w:val="Normal"/>
    <w:link w:val="Heading5Char"/>
    <w:qFormat/>
    <w:rsid w:val="00B84448"/>
    <w:pPr>
      <w:keepNext/>
      <w:jc w:val="center"/>
      <w:outlineLvl w:val="4"/>
    </w:pPr>
    <w:rPr>
      <w:b/>
      <w:sz w:val="20"/>
      <w:szCs w:val="20"/>
    </w:rPr>
  </w:style>
  <w:style w:type="paragraph" w:styleId="Heading6">
    <w:name w:val="heading 6"/>
    <w:basedOn w:val="Normal"/>
    <w:next w:val="Normal"/>
    <w:qFormat/>
    <w:rsid w:val="00B84448"/>
    <w:pPr>
      <w:keepNext/>
      <w:tabs>
        <w:tab w:val="center" w:pos="5760"/>
        <w:tab w:val="right" w:pos="10733"/>
      </w:tabs>
      <w:jc w:val="both"/>
      <w:outlineLvl w:val="5"/>
    </w:pPr>
    <w:rPr>
      <w:b/>
      <w:sz w:val="22"/>
      <w:szCs w:val="20"/>
    </w:rPr>
  </w:style>
  <w:style w:type="paragraph" w:styleId="Heading7">
    <w:name w:val="heading 7"/>
    <w:basedOn w:val="Normal"/>
    <w:next w:val="Normal"/>
    <w:qFormat/>
    <w:rsid w:val="00B84448"/>
    <w:pPr>
      <w:keepNext/>
      <w:spacing w:before="120"/>
      <w:jc w:val="both"/>
      <w:outlineLvl w:val="6"/>
    </w:pPr>
    <w:rPr>
      <w:b/>
      <w:sz w:val="18"/>
      <w:szCs w:val="20"/>
    </w:rPr>
  </w:style>
  <w:style w:type="paragraph" w:styleId="Heading8">
    <w:name w:val="heading 8"/>
    <w:basedOn w:val="Normal"/>
    <w:next w:val="Normal"/>
    <w:qFormat/>
    <w:rsid w:val="00B84448"/>
    <w:pPr>
      <w:keepNext/>
      <w:jc w:val="both"/>
      <w:outlineLvl w:val="7"/>
    </w:pPr>
    <w:rPr>
      <w:b/>
      <w:bCs/>
      <w:sz w:val="17"/>
      <w:szCs w:val="20"/>
    </w:rPr>
  </w:style>
  <w:style w:type="paragraph" w:styleId="Heading9">
    <w:name w:val="heading 9"/>
    <w:basedOn w:val="Normal"/>
    <w:next w:val="Normal"/>
    <w:qFormat/>
    <w:rsid w:val="00B84448"/>
    <w:pPr>
      <w:keepNext/>
      <w:jc w:val="both"/>
      <w:outlineLvl w:val="8"/>
    </w:pPr>
    <w:rPr>
      <w:i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C72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723D"/>
    <w:rPr>
      <w:sz w:val="24"/>
      <w:szCs w:val="24"/>
    </w:rPr>
  </w:style>
  <w:style w:type="paragraph" w:styleId="Footer">
    <w:name w:val="footer"/>
    <w:basedOn w:val="Normal"/>
    <w:link w:val="FooterChar"/>
    <w:rsid w:val="009C72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9C723D"/>
    <w:rPr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9C723D"/>
    <w:rPr>
      <w:b/>
    </w:rPr>
  </w:style>
  <w:style w:type="paragraph" w:styleId="ListParagraph">
    <w:name w:val="List Paragraph"/>
    <w:basedOn w:val="Normal"/>
    <w:uiPriority w:val="34"/>
    <w:qFormat/>
    <w:rsid w:val="00631A25"/>
    <w:pPr>
      <w:ind w:left="720"/>
      <w:contextualSpacing/>
    </w:pPr>
    <w:rPr>
      <w:rFonts w:ascii="Calibri" w:eastAsia="Calibri" w:hAnsi="Calibri"/>
      <w:sz w:val="22"/>
      <w:szCs w:val="22"/>
      <w:lang w:val="en-IN"/>
    </w:rPr>
  </w:style>
  <w:style w:type="paragraph" w:styleId="BalloonText">
    <w:name w:val="Balloon Text"/>
    <w:basedOn w:val="Normal"/>
    <w:link w:val="BalloonTextChar"/>
    <w:rsid w:val="000017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017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1AF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06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IMA-2014-15%20Letterhead%20Dr.A.M.Pillai%20and%20Dr.K.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F31E4-2816-47F5-816A-B4F44F72A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IMA-2014-15 Letterhead Dr.A.M.Pillai and Dr.K.K</Template>
  <TotalTime>7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INDIAN MEDICAL ASSOCIATION (HQS</vt:lpstr>
    </vt:vector>
  </TitlesOfParts>
  <Company>abc&amp;co.</Company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INDIAN MEDICAL ASSOCIATION (HQS</dc:title>
  <dc:creator>Administrator</dc:creator>
  <cp:lastModifiedBy>Administrator</cp:lastModifiedBy>
  <cp:revision>2</cp:revision>
  <cp:lastPrinted>2015-03-13T12:44:00Z</cp:lastPrinted>
  <dcterms:created xsi:type="dcterms:W3CDTF">2015-06-15T14:22:00Z</dcterms:created>
  <dcterms:modified xsi:type="dcterms:W3CDTF">2015-06-15T14:36:00Z</dcterms:modified>
</cp:coreProperties>
</file>